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489BE7" w14:textId="77777777" w:rsidR="00F06F40" w:rsidRDefault="00F06F40" w:rsidP="00F06F40">
      <w:pPr>
        <w:ind w:left="142"/>
        <w:rPr>
          <w:b/>
          <w:sz w:val="18"/>
          <w:lang w:val="en-GB"/>
        </w:rPr>
      </w:pPr>
    </w:p>
    <w:p w14:paraId="1191A68A" w14:textId="77777777" w:rsidR="00F06F40" w:rsidRPr="00B9093E" w:rsidRDefault="00347EA3" w:rsidP="00F06F40">
      <w:pPr>
        <w:rPr>
          <w:sz w:val="20"/>
          <w:lang w:val="en-GB"/>
        </w:rPr>
      </w:pPr>
      <w:r>
        <w:rPr>
          <w:b/>
          <w:sz w:val="20"/>
          <w:lang w:val="en-GB"/>
        </w:rPr>
        <w:t xml:space="preserve">A) </w:t>
      </w:r>
      <w:r w:rsidR="008570EC">
        <w:rPr>
          <w:b/>
          <w:sz w:val="20"/>
          <w:lang w:val="en-GB"/>
        </w:rPr>
        <w:t>Slope</w:t>
      </w:r>
      <w:r w:rsidR="00F06F40" w:rsidRPr="00B9093E">
        <w:rPr>
          <w:b/>
          <w:sz w:val="20"/>
          <w:lang w:val="en-GB"/>
        </w:rPr>
        <w:t xml:space="preserve"> Details</w:t>
      </w:r>
    </w:p>
    <w:p w14:paraId="1BAEC9C3" w14:textId="77777777" w:rsidR="00F06F40" w:rsidRDefault="00F06F40" w:rsidP="00F06F40">
      <w:pPr>
        <w:rPr>
          <w:sz w:val="8"/>
          <w:szCs w:val="8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9A1F9F" w:rsidRPr="00A1207E" w14:paraId="727F2EA4" w14:textId="77777777" w:rsidTr="008570EC">
        <w:tc>
          <w:tcPr>
            <w:tcW w:w="567" w:type="dxa"/>
          </w:tcPr>
          <w:p w14:paraId="1B7EF836" w14:textId="77777777" w:rsidR="009A1F9F" w:rsidRPr="008F0393" w:rsidRDefault="00B32884" w:rsidP="00B32884">
            <w:pPr>
              <w:pStyle w:val="ListParagraph"/>
              <w:tabs>
                <w:tab w:val="left" w:pos="167"/>
              </w:tabs>
              <w:ind w:left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104F632" w14:textId="77777777" w:rsidR="009A1F9F" w:rsidRDefault="009A1F9F" w:rsidP="008542CC">
            <w:pPr>
              <w:rPr>
                <w:sz w:val="18"/>
                <w:szCs w:val="18"/>
                <w:lang w:val="en-GB"/>
              </w:rPr>
            </w:pPr>
            <w:r w:rsidRPr="00A1207E">
              <w:rPr>
                <w:sz w:val="18"/>
                <w:szCs w:val="18"/>
                <w:lang w:val="en-GB"/>
              </w:rPr>
              <w:t>Full Name of Slope:</w:t>
            </w:r>
          </w:p>
          <w:p w14:paraId="6665E069" w14:textId="77777777" w:rsidR="007D7143" w:rsidRPr="00A1207E" w:rsidRDefault="007D7143" w:rsidP="008542CC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0CE9" w14:textId="77777777" w:rsidR="009A1F9F" w:rsidRPr="00A1207E" w:rsidRDefault="009A1F9F" w:rsidP="008542CC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142D4E47" w14:textId="77777777" w:rsidR="00835B24" w:rsidRPr="00A1207E" w:rsidRDefault="00835B24" w:rsidP="00835B24">
      <w:pPr>
        <w:rPr>
          <w:sz w:val="8"/>
          <w:szCs w:val="8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9A1F9F" w:rsidRPr="00A1207E" w14:paraId="3FFBCD52" w14:textId="77777777" w:rsidTr="008570EC">
        <w:trPr>
          <w:trHeight w:val="895"/>
        </w:trPr>
        <w:tc>
          <w:tcPr>
            <w:tcW w:w="567" w:type="dxa"/>
          </w:tcPr>
          <w:p w14:paraId="2920C7A5" w14:textId="77777777" w:rsidR="009A1F9F" w:rsidRPr="00A1207E" w:rsidRDefault="009A1F9F" w:rsidP="00E13971">
            <w:pPr>
              <w:rPr>
                <w:sz w:val="18"/>
                <w:szCs w:val="18"/>
                <w:lang w:val="en-GB"/>
              </w:rPr>
            </w:pPr>
            <w:r w:rsidRPr="00A1207E">
              <w:rPr>
                <w:sz w:val="18"/>
                <w:szCs w:val="18"/>
                <w:lang w:val="en-GB"/>
              </w:rPr>
              <w:t>2.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997D437" w14:textId="77777777" w:rsidR="009A1F9F" w:rsidRPr="00A1207E" w:rsidRDefault="009A1F9F" w:rsidP="00E13971">
            <w:pPr>
              <w:rPr>
                <w:sz w:val="18"/>
                <w:szCs w:val="18"/>
                <w:lang w:val="en-GB"/>
              </w:rPr>
            </w:pPr>
            <w:r w:rsidRPr="00A1207E">
              <w:rPr>
                <w:sz w:val="18"/>
                <w:szCs w:val="18"/>
                <w:lang w:val="en-GB"/>
              </w:rPr>
              <w:t>Full Postal Address: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2291" w14:textId="77777777" w:rsidR="009A1F9F" w:rsidRPr="00A1207E" w:rsidRDefault="009A1F9F" w:rsidP="00EB6EDE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3A00A8EB" w14:textId="77777777" w:rsidR="008B0EA0" w:rsidRDefault="008B0EA0" w:rsidP="003D3EAD">
      <w:pPr>
        <w:rPr>
          <w:sz w:val="8"/>
          <w:szCs w:val="8"/>
          <w:lang w:val="en-GB"/>
        </w:rPr>
      </w:pPr>
    </w:p>
    <w:p w14:paraId="465D146A" w14:textId="77777777" w:rsidR="003D3EAD" w:rsidRPr="00B9093E" w:rsidRDefault="00347EA3" w:rsidP="00347EA3">
      <w:pPr>
        <w:rPr>
          <w:sz w:val="20"/>
          <w:lang w:val="en-GB"/>
        </w:rPr>
      </w:pPr>
      <w:r>
        <w:rPr>
          <w:b/>
          <w:sz w:val="20"/>
          <w:lang w:val="en-GB"/>
        </w:rPr>
        <w:t xml:space="preserve">B) </w:t>
      </w:r>
      <w:r w:rsidR="00DC2FC7">
        <w:rPr>
          <w:b/>
          <w:sz w:val="20"/>
          <w:lang w:val="en-GB"/>
        </w:rPr>
        <w:t>Slope</w:t>
      </w:r>
      <w:r w:rsidR="00BB58D2">
        <w:rPr>
          <w:b/>
          <w:sz w:val="20"/>
          <w:lang w:val="en-GB"/>
        </w:rPr>
        <w:t xml:space="preserve"> Summary</w:t>
      </w:r>
      <w:r w:rsidR="003D3EAD" w:rsidRPr="00B9093E">
        <w:rPr>
          <w:b/>
          <w:sz w:val="20"/>
          <w:lang w:val="en-GB"/>
        </w:rPr>
        <w:t xml:space="preserve"> </w:t>
      </w:r>
      <w:r w:rsidR="003D3EAD" w:rsidRPr="00B9093E">
        <w:rPr>
          <w:sz w:val="20"/>
          <w:lang w:val="en-GB"/>
        </w:rPr>
        <w:t>(all measurements in metres)</w:t>
      </w:r>
    </w:p>
    <w:p w14:paraId="7BE50690" w14:textId="77777777" w:rsidR="003D3EAD" w:rsidRDefault="003D3EAD" w:rsidP="003D3EAD">
      <w:pPr>
        <w:rPr>
          <w:sz w:val="8"/>
          <w:szCs w:val="8"/>
          <w:lang w:val="en-GB"/>
        </w:rPr>
      </w:pPr>
    </w:p>
    <w:tbl>
      <w:tblPr>
        <w:tblW w:w="9640" w:type="dxa"/>
        <w:tblLook w:val="01E0" w:firstRow="1" w:lastRow="1" w:firstColumn="1" w:lastColumn="1" w:noHBand="0" w:noVBand="0"/>
      </w:tblPr>
      <w:tblGrid>
        <w:gridCol w:w="567"/>
        <w:gridCol w:w="2127"/>
        <w:gridCol w:w="1138"/>
        <w:gridCol w:w="1701"/>
        <w:gridCol w:w="1130"/>
        <w:gridCol w:w="1701"/>
        <w:gridCol w:w="1276"/>
      </w:tblGrid>
      <w:tr w:rsidR="002F22D8" w:rsidRPr="00A1207E" w14:paraId="280A5084" w14:textId="77777777" w:rsidTr="00476481">
        <w:trPr>
          <w:trHeight w:val="258"/>
        </w:trPr>
        <w:tc>
          <w:tcPr>
            <w:tcW w:w="567" w:type="dxa"/>
          </w:tcPr>
          <w:p w14:paraId="1C39BD46" w14:textId="77777777" w:rsidR="002F22D8" w:rsidRPr="00A1207E" w:rsidRDefault="007068CD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  <w:r w:rsidR="002F22D8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6E1EDCC0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Start Elevation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3107A60A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A3E1" w14:textId="1DA44B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E90A4D7" w14:textId="77777777" w:rsidR="002F22D8" w:rsidRPr="00A1207E" w:rsidRDefault="007068CD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2. </w:t>
            </w:r>
            <w:r w:rsidR="002F22D8">
              <w:rPr>
                <w:sz w:val="18"/>
                <w:szCs w:val="18"/>
                <w:lang w:val="en-GB"/>
              </w:rPr>
              <w:t>Finish Elevation</w:t>
            </w:r>
            <w:r w:rsidR="002F22D8" w:rsidRPr="00A1207E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8520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ACFFF3B" w14:textId="77777777" w:rsidR="002F22D8" w:rsidRPr="00A1207E" w:rsidRDefault="007068CD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3. </w:t>
            </w:r>
            <w:r w:rsidR="002F22D8">
              <w:rPr>
                <w:sz w:val="18"/>
                <w:szCs w:val="18"/>
                <w:lang w:val="en-GB"/>
              </w:rPr>
              <w:t>Vertical Drop: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55C5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2EBFABA6" w14:textId="77777777" w:rsidR="002F22D8" w:rsidRDefault="002F22D8" w:rsidP="002F22D8">
      <w:pPr>
        <w:rPr>
          <w:sz w:val="8"/>
          <w:szCs w:val="8"/>
          <w:lang w:val="en-GB"/>
        </w:rPr>
      </w:pPr>
    </w:p>
    <w:tbl>
      <w:tblPr>
        <w:tblW w:w="9785" w:type="dxa"/>
        <w:tblLook w:val="01E0" w:firstRow="1" w:lastRow="1" w:firstColumn="1" w:lastColumn="1" w:noHBand="0" w:noVBand="0"/>
      </w:tblPr>
      <w:tblGrid>
        <w:gridCol w:w="567"/>
        <w:gridCol w:w="2127"/>
        <w:gridCol w:w="1138"/>
        <w:gridCol w:w="1701"/>
        <w:gridCol w:w="1275"/>
        <w:gridCol w:w="1701"/>
        <w:gridCol w:w="1276"/>
      </w:tblGrid>
      <w:tr w:rsidR="002F22D8" w:rsidRPr="00A1207E" w14:paraId="7DAAAC43" w14:textId="77777777" w:rsidTr="00B60D7A">
        <w:trPr>
          <w:trHeight w:val="258"/>
        </w:trPr>
        <w:tc>
          <w:tcPr>
            <w:tcW w:w="567" w:type="dxa"/>
          </w:tcPr>
          <w:p w14:paraId="0A28D507" w14:textId="77777777" w:rsidR="002F22D8" w:rsidRPr="00A1207E" w:rsidRDefault="007068CD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4.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5B81193A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Running Length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02B19BF1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262B" w14:textId="42EFDFAF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D9D339D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</w:tcPr>
          <w:p w14:paraId="32D1DF7C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</w:tcPr>
          <w:p w14:paraId="38775C88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</w:tcPr>
          <w:p w14:paraId="5625A7FE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179F8340" w14:textId="77777777" w:rsidR="002F22D8" w:rsidRPr="00A1207E" w:rsidRDefault="002F22D8" w:rsidP="002F22D8">
      <w:pPr>
        <w:rPr>
          <w:sz w:val="8"/>
          <w:szCs w:val="8"/>
          <w:lang w:val="en-GB"/>
        </w:rPr>
      </w:pPr>
    </w:p>
    <w:tbl>
      <w:tblPr>
        <w:tblW w:w="9640" w:type="dxa"/>
        <w:tblLook w:val="01E0" w:firstRow="1" w:lastRow="1" w:firstColumn="1" w:lastColumn="1" w:noHBand="0" w:noVBand="0"/>
      </w:tblPr>
      <w:tblGrid>
        <w:gridCol w:w="567"/>
        <w:gridCol w:w="2127"/>
        <w:gridCol w:w="1138"/>
        <w:gridCol w:w="1701"/>
        <w:gridCol w:w="1130"/>
        <w:gridCol w:w="1701"/>
        <w:gridCol w:w="1276"/>
      </w:tblGrid>
      <w:tr w:rsidR="002F22D8" w:rsidRPr="00A1207E" w14:paraId="00B44F6E" w14:textId="77777777" w:rsidTr="00476481">
        <w:trPr>
          <w:trHeight w:val="258"/>
        </w:trPr>
        <w:tc>
          <w:tcPr>
            <w:tcW w:w="567" w:type="dxa"/>
          </w:tcPr>
          <w:p w14:paraId="5D7AD9EF" w14:textId="77777777" w:rsidR="002F22D8" w:rsidRPr="00A1207E" w:rsidRDefault="007068CD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</w:t>
            </w:r>
            <w:r w:rsidR="002F22D8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4D077BB1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Average Gradient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33211549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5F26" w14:textId="77777777" w:rsidR="002F22D8" w:rsidRPr="00A1207E" w:rsidRDefault="00EB6EDE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x</w:t>
            </w:r>
            <w:r w:rsidR="0045721F">
              <w:rPr>
                <w:sz w:val="18"/>
                <w:szCs w:val="18"/>
                <w:lang w:val="en-GB"/>
              </w:rPr>
              <w:t>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560EF2D" w14:textId="77777777" w:rsidR="002F22D8" w:rsidRPr="00A1207E" w:rsidRDefault="007068CD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6. </w:t>
            </w:r>
            <w:r w:rsidR="002F22D8">
              <w:rPr>
                <w:sz w:val="18"/>
                <w:szCs w:val="18"/>
                <w:lang w:val="en-GB"/>
              </w:rPr>
              <w:t>Max Gradient</w:t>
            </w:r>
            <w:r w:rsidR="002F22D8" w:rsidRPr="00A1207E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57EE" w14:textId="77777777" w:rsidR="002F22D8" w:rsidRPr="00A1207E" w:rsidRDefault="00EB6EDE" w:rsidP="0045721F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x</w:t>
            </w:r>
            <w:r w:rsidR="0045721F">
              <w:rPr>
                <w:sz w:val="18"/>
                <w:szCs w:val="18"/>
                <w:lang w:val="en-GB"/>
              </w:rPr>
              <w:t>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16E2359" w14:textId="77777777" w:rsidR="002F22D8" w:rsidRPr="00A1207E" w:rsidRDefault="007068CD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7. </w:t>
            </w:r>
            <w:r w:rsidR="002F22D8">
              <w:rPr>
                <w:sz w:val="18"/>
                <w:szCs w:val="18"/>
                <w:lang w:val="en-GB"/>
              </w:rPr>
              <w:t>Min Gradient: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D7AA" w14:textId="77777777" w:rsidR="002F22D8" w:rsidRPr="00A1207E" w:rsidRDefault="00EB6EDE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x</w:t>
            </w:r>
            <w:r w:rsidR="0045721F">
              <w:rPr>
                <w:sz w:val="18"/>
                <w:szCs w:val="18"/>
                <w:lang w:val="en-GB"/>
              </w:rPr>
              <w:t>°</w:t>
            </w:r>
          </w:p>
        </w:tc>
      </w:tr>
    </w:tbl>
    <w:p w14:paraId="2057EB0E" w14:textId="77777777" w:rsidR="002F22D8" w:rsidRDefault="002F22D8" w:rsidP="002F22D8">
      <w:pPr>
        <w:rPr>
          <w:sz w:val="8"/>
          <w:szCs w:val="8"/>
          <w:lang w:val="en-GB"/>
        </w:rPr>
      </w:pPr>
    </w:p>
    <w:tbl>
      <w:tblPr>
        <w:tblW w:w="9640" w:type="dxa"/>
        <w:tblLook w:val="01E0" w:firstRow="1" w:lastRow="1" w:firstColumn="1" w:lastColumn="1" w:noHBand="0" w:noVBand="0"/>
      </w:tblPr>
      <w:tblGrid>
        <w:gridCol w:w="567"/>
        <w:gridCol w:w="2127"/>
        <w:gridCol w:w="1138"/>
        <w:gridCol w:w="1701"/>
        <w:gridCol w:w="1130"/>
        <w:gridCol w:w="1701"/>
        <w:gridCol w:w="1276"/>
      </w:tblGrid>
      <w:tr w:rsidR="002F22D8" w:rsidRPr="00A1207E" w14:paraId="373FB5E0" w14:textId="77777777" w:rsidTr="00476481">
        <w:trPr>
          <w:trHeight w:val="258"/>
        </w:trPr>
        <w:tc>
          <w:tcPr>
            <w:tcW w:w="567" w:type="dxa"/>
          </w:tcPr>
          <w:p w14:paraId="67E1457C" w14:textId="77777777" w:rsidR="002F22D8" w:rsidRPr="00A1207E" w:rsidRDefault="007068CD" w:rsidP="007068CD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</w:t>
            </w:r>
            <w:r w:rsidR="002F22D8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14:paraId="4833A3BD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Majority Width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001D6B39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09DB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A31C71D" w14:textId="77777777" w:rsidR="002F22D8" w:rsidRPr="00A1207E" w:rsidRDefault="007068CD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9. </w:t>
            </w:r>
            <w:r w:rsidR="002F22D8">
              <w:rPr>
                <w:sz w:val="18"/>
                <w:szCs w:val="18"/>
                <w:lang w:val="en-GB"/>
              </w:rPr>
              <w:t>Max Width</w:t>
            </w:r>
            <w:r w:rsidR="002F22D8" w:rsidRPr="00A1207E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805C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8390E6E" w14:textId="77777777" w:rsidR="002F22D8" w:rsidRPr="00A1207E" w:rsidRDefault="007068CD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10. </w:t>
            </w:r>
            <w:r w:rsidR="002F22D8">
              <w:rPr>
                <w:sz w:val="18"/>
                <w:szCs w:val="18"/>
                <w:lang w:val="en-GB"/>
              </w:rPr>
              <w:t>Min Width: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76F6" w14:textId="77777777" w:rsidR="002F22D8" w:rsidRPr="00A1207E" w:rsidRDefault="002F22D8" w:rsidP="00B60D7A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22312B9E" w14:textId="77777777" w:rsidR="00901922" w:rsidRPr="00A1207E" w:rsidRDefault="00901922" w:rsidP="00A77C98">
      <w:pPr>
        <w:rPr>
          <w:sz w:val="8"/>
          <w:szCs w:val="8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9072"/>
      </w:tblGrid>
      <w:tr w:rsidR="009416DD" w:rsidRPr="00A1207E" w14:paraId="56A08F0D" w14:textId="77777777" w:rsidTr="00476481">
        <w:tc>
          <w:tcPr>
            <w:tcW w:w="567" w:type="dxa"/>
            <w:vMerge w:val="restart"/>
          </w:tcPr>
          <w:p w14:paraId="53630CB0" w14:textId="77777777" w:rsidR="009416DD" w:rsidRPr="00901922" w:rsidRDefault="009416DD" w:rsidP="009416DD">
            <w:pPr>
              <w:rPr>
                <w:sz w:val="18"/>
                <w:szCs w:val="18"/>
                <w:lang w:val="en-GB"/>
              </w:rPr>
            </w:pPr>
            <w:r w:rsidRPr="00901922">
              <w:rPr>
                <w:sz w:val="18"/>
                <w:szCs w:val="18"/>
                <w:lang w:val="en-GB"/>
              </w:rPr>
              <w:t>1</w:t>
            </w:r>
            <w:r>
              <w:rPr>
                <w:sz w:val="18"/>
                <w:szCs w:val="18"/>
                <w:lang w:val="en-GB"/>
              </w:rPr>
              <w:t>1</w:t>
            </w:r>
            <w:r w:rsidRPr="00901922">
              <w:rPr>
                <w:sz w:val="18"/>
                <w:szCs w:val="18"/>
                <w:lang w:val="en-GB"/>
              </w:rPr>
              <w:t>.</w:t>
            </w:r>
          </w:p>
        </w:tc>
        <w:tc>
          <w:tcPr>
            <w:tcW w:w="9072" w:type="dxa"/>
            <w:tcBorders>
              <w:bottom w:val="single" w:sz="4" w:space="0" w:color="auto"/>
            </w:tcBorders>
          </w:tcPr>
          <w:p w14:paraId="19EA8FEF" w14:textId="77777777" w:rsidR="009416DD" w:rsidRPr="00A1207E" w:rsidRDefault="009416DD" w:rsidP="00DC2FC7">
            <w:pPr>
              <w:ind w:left="34"/>
              <w:rPr>
                <w:rFonts w:ascii="Courier New" w:eastAsia="MS Mincho" w:hAnsi="Courier New" w:cs="Courier New"/>
                <w:color w:val="000000"/>
                <w:sz w:val="18"/>
                <w:szCs w:val="18"/>
                <w:lang w:val="en-GB" w:eastAsia="ja-JP"/>
              </w:rPr>
            </w:pPr>
            <w:r>
              <w:rPr>
                <w:rFonts w:cs="Arial"/>
                <w:sz w:val="18"/>
                <w:szCs w:val="18"/>
                <w:lang w:val="en-GB"/>
              </w:rPr>
              <w:t>Comments</w:t>
            </w:r>
            <w:r w:rsidRPr="00A1207E">
              <w:rPr>
                <w:rFonts w:cs="Arial"/>
                <w:sz w:val="18"/>
                <w:szCs w:val="18"/>
                <w:lang w:val="en-GB"/>
              </w:rPr>
              <w:t>:</w:t>
            </w:r>
          </w:p>
        </w:tc>
      </w:tr>
      <w:tr w:rsidR="009416DD" w:rsidRPr="00A1207E" w14:paraId="67D3DA58" w14:textId="77777777" w:rsidTr="00476481"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689CCDA5" w14:textId="77777777" w:rsidR="009416DD" w:rsidRPr="00901922" w:rsidRDefault="009416DD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30AB" w14:textId="77777777" w:rsidR="009416DD" w:rsidRPr="00A1207E" w:rsidRDefault="009416DD" w:rsidP="00B60D7A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6A7A0861" w14:textId="77777777" w:rsidR="009416DD" w:rsidRDefault="009416DD" w:rsidP="00B60D7A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66A05F88" w14:textId="77777777" w:rsidR="009416DD" w:rsidRPr="00A1207E" w:rsidRDefault="009416DD" w:rsidP="00B60D7A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317DCCA2" w14:textId="77777777" w:rsidR="009416DD" w:rsidRPr="00A1207E" w:rsidRDefault="009416DD" w:rsidP="00B60D7A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  <w:p w14:paraId="42202FBA" w14:textId="77777777" w:rsidR="009416DD" w:rsidRPr="00A1207E" w:rsidRDefault="009416DD" w:rsidP="00B60D7A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</w:tc>
      </w:tr>
    </w:tbl>
    <w:p w14:paraId="456C51C3" w14:textId="77777777" w:rsidR="00476481" w:rsidRPr="009A104D" w:rsidRDefault="00476481" w:rsidP="00476481">
      <w:pPr>
        <w:tabs>
          <w:tab w:val="left" w:pos="567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Any particular issues with geometry, pinch points</w:t>
      </w:r>
      <w:r w:rsidR="0081245A">
        <w:rPr>
          <w:i/>
          <w:sz w:val="16"/>
          <w:szCs w:val="8"/>
          <w:lang w:val="en-GB"/>
        </w:rPr>
        <w:t xml:space="preserve">, </w:t>
      </w:r>
      <w:r w:rsidR="00A4244C">
        <w:rPr>
          <w:i/>
          <w:sz w:val="16"/>
          <w:szCs w:val="8"/>
          <w:lang w:val="en-GB"/>
        </w:rPr>
        <w:t xml:space="preserve">potential conflict with public users, </w:t>
      </w:r>
      <w:r w:rsidR="0081245A">
        <w:rPr>
          <w:i/>
          <w:sz w:val="16"/>
          <w:szCs w:val="8"/>
          <w:lang w:val="en-GB"/>
        </w:rPr>
        <w:t>etc.</w:t>
      </w:r>
    </w:p>
    <w:p w14:paraId="67897FFA" w14:textId="77777777" w:rsidR="00476481" w:rsidRDefault="00476481" w:rsidP="0047751A">
      <w:pPr>
        <w:rPr>
          <w:b/>
          <w:sz w:val="20"/>
          <w:lang w:val="en-GB"/>
        </w:rPr>
      </w:pPr>
    </w:p>
    <w:p w14:paraId="20FF875E" w14:textId="77777777" w:rsidR="0096466D" w:rsidRPr="00B9093E" w:rsidRDefault="0047751A" w:rsidP="0047751A">
      <w:pPr>
        <w:rPr>
          <w:sz w:val="20"/>
          <w:lang w:val="en-GB"/>
        </w:rPr>
      </w:pPr>
      <w:r>
        <w:rPr>
          <w:b/>
          <w:sz w:val="20"/>
          <w:lang w:val="en-GB"/>
        </w:rPr>
        <w:t xml:space="preserve">C) </w:t>
      </w:r>
      <w:r w:rsidR="001438AD">
        <w:rPr>
          <w:b/>
          <w:sz w:val="20"/>
          <w:lang w:val="en-GB"/>
        </w:rPr>
        <w:t>Start Area</w:t>
      </w:r>
    </w:p>
    <w:p w14:paraId="05F8EA0F" w14:textId="77777777" w:rsidR="0096466D" w:rsidRDefault="0096466D" w:rsidP="0096466D">
      <w:pPr>
        <w:rPr>
          <w:sz w:val="8"/>
          <w:szCs w:val="8"/>
          <w:lang w:val="en-GB"/>
        </w:rPr>
      </w:pPr>
    </w:p>
    <w:p w14:paraId="3937EACF" w14:textId="77777777" w:rsidR="0096466D" w:rsidRPr="00A1207E" w:rsidRDefault="0096466D" w:rsidP="0096466D">
      <w:pPr>
        <w:rPr>
          <w:sz w:val="8"/>
          <w:szCs w:val="8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8F0393" w:rsidRPr="00A1207E" w14:paraId="6630780B" w14:textId="77777777" w:rsidTr="005D536D">
        <w:trPr>
          <w:trHeight w:val="258"/>
        </w:trPr>
        <w:tc>
          <w:tcPr>
            <w:tcW w:w="567" w:type="dxa"/>
          </w:tcPr>
          <w:p w14:paraId="3137EB3B" w14:textId="77777777" w:rsidR="008F0393" w:rsidRPr="00A1207E" w:rsidRDefault="008F0393" w:rsidP="0047751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947FCB7" w14:textId="77777777" w:rsidR="0047751A" w:rsidRPr="00A1207E" w:rsidRDefault="008F0393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Start Ramp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69B6E0DA" w14:textId="77777777" w:rsidR="008F0393" w:rsidRPr="00A1207E" w:rsidRDefault="008F0393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0C60" w14:textId="77777777" w:rsidR="008F0393" w:rsidRPr="00A1207E" w:rsidRDefault="008F0393" w:rsidP="00822623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6C7A2E89" w14:textId="77777777" w:rsidR="00866D4A" w:rsidRPr="009A104D" w:rsidRDefault="00866D4A" w:rsidP="00866D4A">
      <w:pPr>
        <w:tabs>
          <w:tab w:val="left" w:pos="269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Permanent, temporary, not required. Include brief construction details if ramp present.</w:t>
      </w:r>
    </w:p>
    <w:p w14:paraId="2658373B" w14:textId="77777777" w:rsidR="00AF5413" w:rsidRDefault="00AF5413" w:rsidP="0096466D">
      <w:pPr>
        <w:rPr>
          <w:sz w:val="8"/>
          <w:szCs w:val="8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2820"/>
        <w:gridCol w:w="1262"/>
        <w:gridCol w:w="3005"/>
      </w:tblGrid>
      <w:tr w:rsidR="00240CBE" w:rsidRPr="00A1207E" w14:paraId="32AB5F1C" w14:textId="77777777" w:rsidTr="00240CBE">
        <w:trPr>
          <w:trHeight w:val="258"/>
        </w:trPr>
        <w:tc>
          <w:tcPr>
            <w:tcW w:w="567" w:type="dxa"/>
          </w:tcPr>
          <w:p w14:paraId="214B96D8" w14:textId="77777777" w:rsidR="00240CBE" w:rsidRPr="00A1207E" w:rsidRDefault="00240CBE" w:rsidP="007A6B56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BE6B016" w14:textId="77777777" w:rsidR="00240CBE" w:rsidRPr="00A1207E" w:rsidRDefault="00240CBE" w:rsidP="004A1894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Start Area Size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0BFE311C" w14:textId="77777777" w:rsidR="00240CBE" w:rsidRPr="00A1207E" w:rsidRDefault="00240CBE" w:rsidP="004A1894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AF0D" w14:textId="77777777" w:rsidR="00240CBE" w:rsidRPr="00A1207E" w:rsidRDefault="00240CBE" w:rsidP="004A1894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</w:tcPr>
          <w:p w14:paraId="157E6230" w14:textId="77777777" w:rsidR="00240CBE" w:rsidRPr="00A1207E" w:rsidRDefault="002869D9" w:rsidP="004A1894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3.Comments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8476" w14:textId="77777777" w:rsidR="00240CBE" w:rsidRPr="00A1207E" w:rsidRDefault="00240CBE" w:rsidP="004A1894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736C9082" w14:textId="77777777" w:rsidR="007A6B56" w:rsidRPr="00A1207E" w:rsidRDefault="007A6B56" w:rsidP="004A1894">
      <w:pPr>
        <w:tabs>
          <w:tab w:val="left" w:pos="675"/>
          <w:tab w:val="left" w:pos="2660"/>
          <w:tab w:val="left" w:pos="3787"/>
          <w:tab w:val="left" w:pos="5480"/>
          <w:tab w:val="left" w:pos="6742"/>
          <w:tab w:val="left" w:pos="8425"/>
        </w:tabs>
        <w:ind w:left="108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ab/>
      </w:r>
      <w:r>
        <w:rPr>
          <w:sz w:val="18"/>
          <w:szCs w:val="18"/>
          <w:lang w:val="en-GB"/>
        </w:rPr>
        <w:tab/>
      </w:r>
      <w:r w:rsidR="00692BDB">
        <w:rPr>
          <w:i/>
          <w:sz w:val="16"/>
          <w:szCs w:val="8"/>
          <w:lang w:val="en-GB"/>
        </w:rPr>
        <w:t>Indicate details of any limitations or issues with size of start area.</w:t>
      </w:r>
      <w:r>
        <w:rPr>
          <w:sz w:val="18"/>
          <w:szCs w:val="18"/>
          <w:lang w:val="en-GB"/>
        </w:rPr>
        <w:tab/>
      </w:r>
      <w:r w:rsidRPr="00A1207E">
        <w:rPr>
          <w:sz w:val="18"/>
          <w:szCs w:val="18"/>
          <w:lang w:val="en-GB"/>
        </w:rPr>
        <w:tab/>
      </w:r>
      <w:r>
        <w:rPr>
          <w:sz w:val="18"/>
          <w:szCs w:val="18"/>
          <w:lang w:val="en-GB"/>
        </w:rPr>
        <w:tab/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2820"/>
        <w:gridCol w:w="1262"/>
        <w:gridCol w:w="3005"/>
      </w:tblGrid>
      <w:tr w:rsidR="00240CBE" w:rsidRPr="00A1207E" w14:paraId="43187E55" w14:textId="77777777" w:rsidTr="00240CBE">
        <w:trPr>
          <w:trHeight w:val="258"/>
        </w:trPr>
        <w:tc>
          <w:tcPr>
            <w:tcW w:w="567" w:type="dxa"/>
          </w:tcPr>
          <w:p w14:paraId="26F0B52D" w14:textId="77777777" w:rsidR="00240CBE" w:rsidRPr="00A1207E" w:rsidRDefault="002869D9" w:rsidP="001438AD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</w:t>
            </w:r>
            <w:r w:rsidR="00240CBE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B635330" w14:textId="77777777" w:rsidR="00240CBE" w:rsidRPr="00A1207E" w:rsidRDefault="00240CBE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Competitor Access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2C7B6275" w14:textId="77777777" w:rsidR="00240CBE" w:rsidRPr="00A1207E" w:rsidRDefault="00240CBE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EC76" w14:textId="77777777" w:rsidR="00240CBE" w:rsidRPr="00A1207E" w:rsidRDefault="00240CBE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262" w:type="dxa"/>
            <w:tcBorders>
              <w:left w:val="single" w:sz="4" w:space="0" w:color="auto"/>
              <w:right w:val="single" w:sz="4" w:space="0" w:color="auto"/>
            </w:tcBorders>
          </w:tcPr>
          <w:p w14:paraId="1788290F" w14:textId="77777777" w:rsidR="00240CBE" w:rsidRPr="00A1207E" w:rsidRDefault="00582CD2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5.</w:t>
            </w:r>
            <w:r w:rsidR="00240CBE">
              <w:rPr>
                <w:sz w:val="18"/>
                <w:szCs w:val="18"/>
                <w:lang w:val="en-GB"/>
              </w:rPr>
              <w:t>Pedestrian Access: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F525" w14:textId="77777777" w:rsidR="00240CBE" w:rsidRPr="00A1207E" w:rsidRDefault="00240CBE" w:rsidP="00822623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1DB36051" w14:textId="77777777" w:rsidR="00866D4A" w:rsidRPr="009A104D" w:rsidRDefault="00866D4A" w:rsidP="00866D4A">
      <w:pPr>
        <w:tabs>
          <w:tab w:val="left" w:pos="269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 xml:space="preserve">Indicate </w:t>
      </w:r>
      <w:r w:rsidR="000C5C13">
        <w:rPr>
          <w:i/>
          <w:sz w:val="16"/>
          <w:szCs w:val="8"/>
          <w:lang w:val="en-GB"/>
        </w:rPr>
        <w:t xml:space="preserve">details of any </w:t>
      </w:r>
      <w:r>
        <w:rPr>
          <w:i/>
          <w:sz w:val="16"/>
          <w:szCs w:val="8"/>
          <w:lang w:val="en-GB"/>
        </w:rPr>
        <w:t>limitations or issues with access to start area.</w:t>
      </w:r>
    </w:p>
    <w:p w14:paraId="0582CA50" w14:textId="77777777" w:rsidR="00AF5413" w:rsidRDefault="00AF5413" w:rsidP="00AF5413">
      <w:pPr>
        <w:rPr>
          <w:sz w:val="8"/>
          <w:szCs w:val="8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1438AD" w:rsidRPr="00A1207E" w14:paraId="2D289DC8" w14:textId="77777777" w:rsidTr="005D536D">
        <w:trPr>
          <w:trHeight w:val="258"/>
        </w:trPr>
        <w:tc>
          <w:tcPr>
            <w:tcW w:w="567" w:type="dxa"/>
          </w:tcPr>
          <w:p w14:paraId="05980C19" w14:textId="77777777" w:rsidR="001438AD" w:rsidRPr="00A1207E" w:rsidRDefault="00C82307" w:rsidP="001438AD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</w:t>
            </w:r>
            <w:r w:rsidR="001438AD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3514D4ED" w14:textId="77777777" w:rsidR="001438AD" w:rsidRPr="00A1207E" w:rsidRDefault="001438AD" w:rsidP="00EA09B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Other installations, crowd control, etc.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7B396AA0" w14:textId="77777777" w:rsidR="001438AD" w:rsidRPr="00A1207E" w:rsidRDefault="001438AD" w:rsidP="00EA09B8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76DB" w14:textId="77777777" w:rsidR="001438AD" w:rsidRPr="00A1207E" w:rsidRDefault="001438AD" w:rsidP="00EA09B8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0A39BC8E" w14:textId="77777777" w:rsidR="002728C7" w:rsidRPr="009A104D" w:rsidRDefault="002728C7" w:rsidP="002728C7">
      <w:pPr>
        <w:tabs>
          <w:tab w:val="left" w:pos="269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Include details of any specific installations</w:t>
      </w:r>
      <w:r w:rsidR="00683821">
        <w:rPr>
          <w:i/>
          <w:sz w:val="16"/>
          <w:szCs w:val="8"/>
          <w:lang w:val="en-GB"/>
        </w:rPr>
        <w:t>, security measures, etc.</w:t>
      </w:r>
      <w:r>
        <w:rPr>
          <w:i/>
          <w:sz w:val="16"/>
          <w:szCs w:val="8"/>
          <w:lang w:val="en-GB"/>
        </w:rPr>
        <w:t xml:space="preserve"> in the start area.</w:t>
      </w:r>
    </w:p>
    <w:p w14:paraId="64033E38" w14:textId="77777777" w:rsidR="001438AD" w:rsidRDefault="001438AD" w:rsidP="00AF5413">
      <w:pPr>
        <w:rPr>
          <w:sz w:val="8"/>
          <w:szCs w:val="8"/>
          <w:lang w:val="en-GB"/>
        </w:rPr>
      </w:pPr>
    </w:p>
    <w:p w14:paraId="6B76D1BE" w14:textId="77777777" w:rsidR="00430553" w:rsidRPr="00B9093E" w:rsidRDefault="00C82307" w:rsidP="00C82307">
      <w:pPr>
        <w:rPr>
          <w:sz w:val="20"/>
          <w:lang w:val="en-GB"/>
        </w:rPr>
      </w:pPr>
      <w:r>
        <w:rPr>
          <w:b/>
          <w:sz w:val="20"/>
          <w:lang w:val="en-GB"/>
        </w:rPr>
        <w:t xml:space="preserve">D) </w:t>
      </w:r>
      <w:r w:rsidR="00430553">
        <w:rPr>
          <w:b/>
          <w:sz w:val="20"/>
          <w:lang w:val="en-GB"/>
        </w:rPr>
        <w:t>Finish Area</w:t>
      </w:r>
    </w:p>
    <w:p w14:paraId="48595957" w14:textId="77777777" w:rsidR="00430553" w:rsidRDefault="00430553" w:rsidP="00430553">
      <w:pPr>
        <w:rPr>
          <w:sz w:val="8"/>
          <w:szCs w:val="8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1134"/>
        <w:gridCol w:w="1701"/>
        <w:gridCol w:w="4252"/>
      </w:tblGrid>
      <w:tr w:rsidR="008F0393" w:rsidRPr="00A1207E" w14:paraId="598B75EE" w14:textId="77777777" w:rsidTr="005D536D">
        <w:trPr>
          <w:trHeight w:val="258"/>
        </w:trPr>
        <w:tc>
          <w:tcPr>
            <w:tcW w:w="567" w:type="dxa"/>
          </w:tcPr>
          <w:p w14:paraId="26C52710" w14:textId="77777777" w:rsidR="008F0393" w:rsidRPr="00A1207E" w:rsidRDefault="008F0393" w:rsidP="0043055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4785D16" w14:textId="77777777" w:rsidR="008F0393" w:rsidRPr="00A1207E" w:rsidRDefault="008F0393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Finish Runout Length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489811BF" w14:textId="77777777" w:rsidR="008F0393" w:rsidRPr="00A1207E" w:rsidRDefault="008F0393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B6DD" w14:textId="77777777" w:rsidR="008F0393" w:rsidRPr="00A1207E" w:rsidRDefault="008F0393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68CF409" w14:textId="77777777" w:rsidR="008F0393" w:rsidRDefault="00D20209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</w:t>
            </w:r>
            <w:r w:rsidR="008F0393">
              <w:rPr>
                <w:sz w:val="18"/>
                <w:szCs w:val="18"/>
                <w:lang w:val="en-GB"/>
              </w:rPr>
              <w:t xml:space="preserve"> Protection:</w:t>
            </w:r>
          </w:p>
          <w:p w14:paraId="387AB624" w14:textId="77777777" w:rsidR="005D536D" w:rsidRDefault="005D536D" w:rsidP="00822623">
            <w:pPr>
              <w:rPr>
                <w:sz w:val="18"/>
                <w:szCs w:val="18"/>
                <w:lang w:val="en-GB"/>
              </w:rPr>
            </w:pPr>
          </w:p>
          <w:p w14:paraId="56AA57BF" w14:textId="77777777" w:rsidR="005D536D" w:rsidRPr="00A1207E" w:rsidRDefault="005D536D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1DF7" w14:textId="77777777" w:rsidR="008F0393" w:rsidRPr="00A1207E" w:rsidRDefault="008F0393" w:rsidP="0045721F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56380633" w14:textId="77777777" w:rsidR="008F0393" w:rsidRDefault="008F0393" w:rsidP="008F0393">
      <w:pPr>
        <w:rPr>
          <w:sz w:val="8"/>
          <w:szCs w:val="8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683821" w:rsidRPr="00A1207E" w14:paraId="5F3E8C3E" w14:textId="77777777" w:rsidTr="006E2452">
        <w:trPr>
          <w:trHeight w:val="258"/>
        </w:trPr>
        <w:tc>
          <w:tcPr>
            <w:tcW w:w="567" w:type="dxa"/>
          </w:tcPr>
          <w:p w14:paraId="3E52AB18" w14:textId="77777777" w:rsidR="00683821" w:rsidRPr="00A1207E" w:rsidRDefault="00D20209" w:rsidP="006B27C2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</w:t>
            </w:r>
            <w:r w:rsidR="00683821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47A8606" w14:textId="77777777" w:rsidR="00683821" w:rsidRPr="00A1207E" w:rsidRDefault="00683821" w:rsidP="00BD3132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Other installations, crowd control, etc.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6B744089" w14:textId="77777777" w:rsidR="00683821" w:rsidRPr="00A1207E" w:rsidRDefault="00683821" w:rsidP="00BD3132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B5FD" w14:textId="77777777" w:rsidR="00683821" w:rsidRPr="00A1207E" w:rsidRDefault="00683821" w:rsidP="0045721F">
            <w:pPr>
              <w:tabs>
                <w:tab w:val="left" w:pos="426"/>
                <w:tab w:val="left" w:pos="3261"/>
                <w:tab w:val="left" w:pos="4253"/>
                <w:tab w:val="left" w:pos="5387"/>
                <w:tab w:val="left" w:pos="5812"/>
                <w:tab w:val="left" w:pos="7371"/>
                <w:tab w:val="left" w:pos="8505"/>
              </w:tabs>
              <w:ind w:left="-8"/>
              <w:rPr>
                <w:sz w:val="18"/>
                <w:szCs w:val="18"/>
                <w:lang w:val="en-GB"/>
              </w:rPr>
            </w:pPr>
          </w:p>
        </w:tc>
      </w:tr>
    </w:tbl>
    <w:p w14:paraId="7D96FE7C" w14:textId="77777777" w:rsidR="00683821" w:rsidRPr="009A104D" w:rsidRDefault="00683821" w:rsidP="00683821">
      <w:pPr>
        <w:tabs>
          <w:tab w:val="left" w:pos="269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Include details of any specific installations, security measures, etc. in the finish area.</w:t>
      </w:r>
    </w:p>
    <w:p w14:paraId="24ADE4B1" w14:textId="77777777" w:rsidR="00683821" w:rsidRDefault="00683821" w:rsidP="00683821">
      <w:pPr>
        <w:rPr>
          <w:sz w:val="8"/>
          <w:szCs w:val="8"/>
          <w:lang w:val="en-GB"/>
        </w:rPr>
      </w:pPr>
    </w:p>
    <w:p w14:paraId="3E2B27B4" w14:textId="77777777" w:rsidR="00A31B56" w:rsidRPr="00B9093E" w:rsidRDefault="0094431A" w:rsidP="0094431A">
      <w:pPr>
        <w:rPr>
          <w:sz w:val="20"/>
          <w:lang w:val="en-GB"/>
        </w:rPr>
      </w:pPr>
      <w:r>
        <w:rPr>
          <w:b/>
          <w:sz w:val="20"/>
          <w:lang w:val="en-GB"/>
        </w:rPr>
        <w:t xml:space="preserve">E) </w:t>
      </w:r>
      <w:r w:rsidR="00430553">
        <w:rPr>
          <w:b/>
          <w:sz w:val="20"/>
          <w:lang w:val="en-GB"/>
        </w:rPr>
        <w:t>S</w:t>
      </w:r>
      <w:r w:rsidR="00A31B56">
        <w:rPr>
          <w:b/>
          <w:sz w:val="20"/>
          <w:lang w:val="en-GB"/>
        </w:rPr>
        <w:t>lope</w:t>
      </w:r>
      <w:r>
        <w:rPr>
          <w:b/>
          <w:sz w:val="20"/>
          <w:lang w:val="en-GB"/>
        </w:rPr>
        <w:t>/Surface</w:t>
      </w:r>
      <w:r w:rsidR="00FF783B">
        <w:rPr>
          <w:b/>
          <w:sz w:val="20"/>
          <w:lang w:val="en-GB"/>
        </w:rPr>
        <w:t>/Uplift</w:t>
      </w:r>
    </w:p>
    <w:p w14:paraId="189EF039" w14:textId="77777777" w:rsidR="00A31B56" w:rsidRDefault="00A31B56" w:rsidP="00A31B56">
      <w:pPr>
        <w:rPr>
          <w:sz w:val="8"/>
          <w:szCs w:val="8"/>
          <w:lang w:val="en-GB"/>
        </w:rPr>
      </w:pPr>
    </w:p>
    <w:tbl>
      <w:tblPr>
        <w:tblW w:w="9584" w:type="dxa"/>
        <w:tblLook w:val="01E0" w:firstRow="1" w:lastRow="1" w:firstColumn="1" w:lastColumn="1" w:noHBand="0" w:noVBand="0"/>
      </w:tblPr>
      <w:tblGrid>
        <w:gridCol w:w="567"/>
        <w:gridCol w:w="1985"/>
        <w:gridCol w:w="1127"/>
        <w:gridCol w:w="1690"/>
        <w:gridCol w:w="1277"/>
        <w:gridCol w:w="1678"/>
        <w:gridCol w:w="1260"/>
      </w:tblGrid>
      <w:tr w:rsidR="00A31B56" w:rsidRPr="00A1207E" w14:paraId="24F10275" w14:textId="77777777" w:rsidTr="006E2452">
        <w:trPr>
          <w:trHeight w:val="258"/>
        </w:trPr>
        <w:tc>
          <w:tcPr>
            <w:tcW w:w="567" w:type="dxa"/>
          </w:tcPr>
          <w:p w14:paraId="2472674B" w14:textId="77777777" w:rsidR="00A31B56" w:rsidRPr="00A1207E" w:rsidRDefault="00A31B56" w:rsidP="006B27C2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3F15EA5" w14:textId="77777777" w:rsidR="00A31B56" w:rsidRPr="00A1207E" w:rsidRDefault="00A31B56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Water Supply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6DC8B4D5" w14:textId="77777777" w:rsidR="00A31B56" w:rsidRPr="00A1207E" w:rsidRDefault="00A31B56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47DD" w14:textId="77777777" w:rsidR="00A31B56" w:rsidRPr="00A1207E" w:rsidRDefault="00A31B56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</w:tcPr>
          <w:p w14:paraId="4FA7C61F" w14:textId="77777777" w:rsidR="00A31B56" w:rsidRPr="00A1207E" w:rsidRDefault="00BC19A1" w:rsidP="0082262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2. </w:t>
            </w:r>
            <w:r w:rsidR="0094019B">
              <w:rPr>
                <w:sz w:val="18"/>
                <w:szCs w:val="18"/>
                <w:lang w:val="en-GB"/>
              </w:rPr>
              <w:t>Surface</w:t>
            </w:r>
            <w:r>
              <w:rPr>
                <w:sz w:val="18"/>
                <w:szCs w:val="18"/>
                <w:lang w:val="en-GB"/>
              </w:rPr>
              <w:t xml:space="preserve"> Type</w:t>
            </w:r>
            <w:r w:rsidR="0094019B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6F1F" w14:textId="77777777" w:rsidR="00A31B56" w:rsidRPr="00A1207E" w:rsidRDefault="00A31B56" w:rsidP="0082262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678" w:type="dxa"/>
            <w:tcBorders>
              <w:left w:val="single" w:sz="4" w:space="0" w:color="auto"/>
              <w:right w:val="single" w:sz="4" w:space="0" w:color="auto"/>
            </w:tcBorders>
          </w:tcPr>
          <w:p w14:paraId="2B7BECA0" w14:textId="77777777" w:rsidR="00A31B56" w:rsidRPr="00A1207E" w:rsidRDefault="00051C8D" w:rsidP="00E3151B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3. </w:t>
            </w:r>
            <w:r w:rsidR="00E3151B">
              <w:rPr>
                <w:sz w:val="18"/>
                <w:szCs w:val="18"/>
                <w:lang w:val="en-GB"/>
              </w:rPr>
              <w:t>Snow depth</w:t>
            </w:r>
            <w:r w:rsidR="0094019B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9369" w14:textId="77777777" w:rsidR="00A31B56" w:rsidRPr="00A1207E" w:rsidRDefault="00A31B56" w:rsidP="00822623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4CF7F7C7" w14:textId="77777777" w:rsidR="00314C4E" w:rsidRPr="009A104D" w:rsidRDefault="00314C4E" w:rsidP="006E2452">
      <w:pPr>
        <w:tabs>
          <w:tab w:val="left" w:pos="2552"/>
          <w:tab w:val="left" w:pos="5387"/>
          <w:tab w:val="left" w:pos="8364"/>
        </w:tabs>
        <w:ind w:left="8364" w:hanging="8364"/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Yes/No/Not required</w:t>
      </w:r>
      <w:r>
        <w:rPr>
          <w:i/>
          <w:sz w:val="16"/>
          <w:szCs w:val="8"/>
          <w:lang w:val="en-GB"/>
        </w:rPr>
        <w:tab/>
        <w:t>Dendix/Snow/Other</w:t>
      </w:r>
      <w:r>
        <w:rPr>
          <w:i/>
          <w:sz w:val="16"/>
          <w:szCs w:val="8"/>
          <w:lang w:val="en-GB"/>
        </w:rPr>
        <w:tab/>
      </w:r>
    </w:p>
    <w:p w14:paraId="5FE96CC0" w14:textId="77777777" w:rsidR="00A31B56" w:rsidRDefault="00A31B56" w:rsidP="00A31B56">
      <w:pPr>
        <w:rPr>
          <w:sz w:val="8"/>
          <w:szCs w:val="8"/>
          <w:lang w:val="en-GB"/>
        </w:rPr>
      </w:pPr>
    </w:p>
    <w:tbl>
      <w:tblPr>
        <w:tblW w:w="9584" w:type="dxa"/>
        <w:tblLook w:val="01E0" w:firstRow="1" w:lastRow="1" w:firstColumn="1" w:lastColumn="1" w:noHBand="0" w:noVBand="0"/>
      </w:tblPr>
      <w:tblGrid>
        <w:gridCol w:w="567"/>
        <w:gridCol w:w="1985"/>
        <w:gridCol w:w="1127"/>
        <w:gridCol w:w="1690"/>
        <w:gridCol w:w="1277"/>
        <w:gridCol w:w="1678"/>
        <w:gridCol w:w="1260"/>
      </w:tblGrid>
      <w:tr w:rsidR="0094019B" w:rsidRPr="00A1207E" w14:paraId="78B0E459" w14:textId="77777777" w:rsidTr="006E2452">
        <w:trPr>
          <w:trHeight w:val="258"/>
        </w:trPr>
        <w:tc>
          <w:tcPr>
            <w:tcW w:w="567" w:type="dxa"/>
          </w:tcPr>
          <w:p w14:paraId="18FDEB54" w14:textId="77777777" w:rsidR="0094019B" w:rsidRPr="00A1207E" w:rsidRDefault="0099024D" w:rsidP="006B27C2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</w:t>
            </w:r>
            <w:r w:rsidR="0094019B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039A65E" w14:textId="77777777" w:rsidR="0094019B" w:rsidRPr="00A1207E" w:rsidRDefault="0094019B" w:rsidP="00EA09B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Uplift</w:t>
            </w:r>
            <w:r w:rsidR="00224C0D">
              <w:rPr>
                <w:sz w:val="18"/>
                <w:szCs w:val="18"/>
                <w:lang w:val="en-GB"/>
              </w:rPr>
              <w:t xml:space="preserve"> for Competitors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1EB04E79" w14:textId="77777777" w:rsidR="0094019B" w:rsidRPr="00A1207E" w:rsidRDefault="0094019B" w:rsidP="00EA09B8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4821" w14:textId="77777777" w:rsidR="0094019B" w:rsidRPr="00A1207E" w:rsidRDefault="0094019B" w:rsidP="00EA09B8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</w:tcPr>
          <w:p w14:paraId="013F0178" w14:textId="77777777" w:rsidR="0094019B" w:rsidRPr="00A1207E" w:rsidRDefault="00C90901" w:rsidP="00A7677C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5. </w:t>
            </w:r>
            <w:r w:rsidR="00224C0D">
              <w:rPr>
                <w:sz w:val="18"/>
                <w:szCs w:val="18"/>
                <w:lang w:val="en-GB"/>
              </w:rPr>
              <w:t xml:space="preserve">No. of lifts during </w:t>
            </w:r>
            <w:r w:rsidR="00A7677C">
              <w:rPr>
                <w:sz w:val="18"/>
                <w:szCs w:val="18"/>
                <w:lang w:val="en-GB"/>
              </w:rPr>
              <w:t>warmup: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639" w14:textId="77777777" w:rsidR="0094019B" w:rsidRPr="00A1207E" w:rsidRDefault="0094019B" w:rsidP="00224C0D">
            <w:pPr>
              <w:tabs>
                <w:tab w:val="left" w:pos="936"/>
              </w:tabs>
              <w:rPr>
                <w:sz w:val="18"/>
                <w:szCs w:val="18"/>
                <w:lang w:val="en-GB"/>
              </w:rPr>
            </w:pPr>
          </w:p>
        </w:tc>
        <w:tc>
          <w:tcPr>
            <w:tcW w:w="1678" w:type="dxa"/>
            <w:tcBorders>
              <w:left w:val="single" w:sz="4" w:space="0" w:color="auto"/>
              <w:right w:val="single" w:sz="4" w:space="0" w:color="auto"/>
            </w:tcBorders>
          </w:tcPr>
          <w:p w14:paraId="3F83AA4D" w14:textId="77777777" w:rsidR="0094019B" w:rsidRPr="00A1207E" w:rsidRDefault="00C90901" w:rsidP="00224C0D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6. </w:t>
            </w:r>
            <w:r w:rsidR="00224C0D">
              <w:rPr>
                <w:sz w:val="18"/>
                <w:szCs w:val="18"/>
                <w:lang w:val="en-GB"/>
              </w:rPr>
              <w:t>No. of lifts during race: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1900" w14:textId="77777777" w:rsidR="0094019B" w:rsidRPr="00A1207E" w:rsidRDefault="0094019B" w:rsidP="00EA09B8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353511E2" w14:textId="77777777" w:rsidR="0094019B" w:rsidRDefault="00314C4E" w:rsidP="006E2452">
      <w:pPr>
        <w:tabs>
          <w:tab w:val="left" w:pos="2552"/>
          <w:tab w:val="left" w:pos="5529"/>
          <w:tab w:val="left" w:pos="836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Draglift, etc.</w:t>
      </w:r>
      <w:r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ab/>
      </w:r>
    </w:p>
    <w:p w14:paraId="4FFBE624" w14:textId="77777777" w:rsidR="00314C4E" w:rsidRDefault="00314C4E" w:rsidP="00314C4E">
      <w:pPr>
        <w:tabs>
          <w:tab w:val="left" w:pos="2694"/>
          <w:tab w:val="left" w:pos="5529"/>
          <w:tab w:val="left" w:pos="8364"/>
        </w:tabs>
        <w:rPr>
          <w:sz w:val="8"/>
          <w:szCs w:val="8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94019B" w:rsidRPr="00A1207E" w14:paraId="38E2129F" w14:textId="77777777" w:rsidTr="006E2452">
        <w:trPr>
          <w:trHeight w:val="258"/>
        </w:trPr>
        <w:tc>
          <w:tcPr>
            <w:tcW w:w="567" w:type="dxa"/>
          </w:tcPr>
          <w:p w14:paraId="0DB8C128" w14:textId="77777777" w:rsidR="0094019B" w:rsidRPr="00A1207E" w:rsidRDefault="00850493" w:rsidP="009A104D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</w:t>
            </w:r>
            <w:r w:rsidR="0094019B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3D6D95A" w14:textId="77777777" w:rsidR="0094019B" w:rsidRPr="00A1207E" w:rsidRDefault="006E2452" w:rsidP="00EA09B8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</w:t>
            </w:r>
            <w:r w:rsidR="0094019B">
              <w:rPr>
                <w:sz w:val="18"/>
                <w:szCs w:val="18"/>
                <w:lang w:val="en-GB"/>
              </w:rPr>
              <w:t>ecurity install</w:t>
            </w:r>
            <w:r>
              <w:rPr>
                <w:sz w:val="18"/>
                <w:szCs w:val="18"/>
                <w:lang w:val="en-GB"/>
              </w:rPr>
              <w:t>ations, protection measures</w:t>
            </w:r>
            <w:r w:rsidR="0094019B" w:rsidRPr="00A1207E">
              <w:rPr>
                <w:sz w:val="18"/>
                <w:szCs w:val="18"/>
                <w:lang w:val="en-GB"/>
              </w:rPr>
              <w:t>:</w:t>
            </w:r>
          </w:p>
          <w:p w14:paraId="645CFF8D" w14:textId="77777777" w:rsidR="0094019B" w:rsidRPr="00A1207E" w:rsidRDefault="0094019B" w:rsidP="00EA09B8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A45B" w14:textId="77777777" w:rsidR="0094019B" w:rsidRPr="00A1207E" w:rsidRDefault="0094019B" w:rsidP="00EA09B8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53F13640" w14:textId="77777777" w:rsidR="00AB47CB" w:rsidRDefault="00AB47CB" w:rsidP="00AB47CB">
      <w:pPr>
        <w:tabs>
          <w:tab w:val="left" w:pos="2694"/>
          <w:tab w:val="left" w:pos="5529"/>
          <w:tab w:val="left" w:pos="836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Details of other relevant installations, security measures, etc.</w:t>
      </w:r>
      <w:r w:rsidR="00850493">
        <w:rPr>
          <w:i/>
          <w:sz w:val="16"/>
          <w:szCs w:val="8"/>
          <w:lang w:val="en-GB"/>
        </w:rPr>
        <w:t xml:space="preserve"> required to be in place.</w:t>
      </w:r>
    </w:p>
    <w:p w14:paraId="67BB22F1" w14:textId="77777777" w:rsidR="0096466D" w:rsidRDefault="0096466D" w:rsidP="00835B24">
      <w:pPr>
        <w:rPr>
          <w:sz w:val="8"/>
          <w:szCs w:val="8"/>
          <w:lang w:val="en-GB"/>
        </w:rPr>
      </w:pPr>
    </w:p>
    <w:p w14:paraId="113874C2" w14:textId="77777777" w:rsidR="00056D07" w:rsidRPr="00B9093E" w:rsidRDefault="00B811F0" w:rsidP="00B811F0">
      <w:pPr>
        <w:rPr>
          <w:sz w:val="20"/>
          <w:lang w:val="en-GB"/>
        </w:rPr>
      </w:pPr>
      <w:r>
        <w:rPr>
          <w:b/>
          <w:sz w:val="20"/>
          <w:lang w:val="en-GB"/>
        </w:rPr>
        <w:lastRenderedPageBreak/>
        <w:t xml:space="preserve">F) </w:t>
      </w:r>
      <w:r w:rsidR="000C5C13">
        <w:rPr>
          <w:b/>
          <w:sz w:val="20"/>
          <w:lang w:val="en-GB"/>
        </w:rPr>
        <w:t>Communications</w:t>
      </w:r>
      <w:r w:rsidR="00EA118D">
        <w:rPr>
          <w:b/>
          <w:sz w:val="20"/>
          <w:lang w:val="en-GB"/>
        </w:rPr>
        <w:t xml:space="preserve"> and Timing</w:t>
      </w:r>
    </w:p>
    <w:p w14:paraId="3DE3FDF5" w14:textId="77777777" w:rsidR="00056D07" w:rsidRDefault="00056D07" w:rsidP="00056D07">
      <w:pPr>
        <w:rPr>
          <w:sz w:val="8"/>
          <w:szCs w:val="8"/>
          <w:lang w:val="en-GB"/>
        </w:rPr>
      </w:pPr>
    </w:p>
    <w:tbl>
      <w:tblPr>
        <w:tblW w:w="9584" w:type="dxa"/>
        <w:tblLook w:val="01E0" w:firstRow="1" w:lastRow="1" w:firstColumn="1" w:lastColumn="1" w:noHBand="0" w:noVBand="0"/>
      </w:tblPr>
      <w:tblGrid>
        <w:gridCol w:w="567"/>
        <w:gridCol w:w="1985"/>
        <w:gridCol w:w="1127"/>
        <w:gridCol w:w="1690"/>
        <w:gridCol w:w="1277"/>
        <w:gridCol w:w="1678"/>
        <w:gridCol w:w="1260"/>
      </w:tblGrid>
      <w:tr w:rsidR="000C5C13" w:rsidRPr="00A1207E" w14:paraId="780AB3BF" w14:textId="77777777" w:rsidTr="006E2452">
        <w:trPr>
          <w:trHeight w:val="258"/>
        </w:trPr>
        <w:tc>
          <w:tcPr>
            <w:tcW w:w="567" w:type="dxa"/>
          </w:tcPr>
          <w:p w14:paraId="6E9284C8" w14:textId="77777777" w:rsidR="000C5C13" w:rsidRPr="00A1207E" w:rsidRDefault="000C5C13" w:rsidP="007900A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05FCD243" w14:textId="77777777" w:rsidR="000C5C13" w:rsidRPr="00A1207E" w:rsidRDefault="000C5C13" w:rsidP="007900A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Start</w:t>
            </w:r>
            <w:r w:rsidR="003E37AE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to</w:t>
            </w:r>
            <w:r w:rsidR="003E37AE">
              <w:rPr>
                <w:sz w:val="18"/>
                <w:szCs w:val="18"/>
                <w:lang w:val="en-GB"/>
              </w:rPr>
              <w:t xml:space="preserve"> </w:t>
            </w:r>
            <w:r>
              <w:rPr>
                <w:sz w:val="18"/>
                <w:szCs w:val="18"/>
                <w:lang w:val="en-GB"/>
              </w:rPr>
              <w:t>Finish</w:t>
            </w:r>
            <w:r w:rsidR="007E6BDA">
              <w:rPr>
                <w:sz w:val="18"/>
                <w:szCs w:val="18"/>
                <w:lang w:val="en-GB"/>
              </w:rPr>
              <w:t xml:space="preserve"> comms:</w:t>
            </w:r>
          </w:p>
          <w:p w14:paraId="4F1B1381" w14:textId="77777777" w:rsidR="000C5C13" w:rsidRPr="00A1207E" w:rsidRDefault="000C5C13" w:rsidP="007900A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1A6C" w14:textId="77777777" w:rsidR="000C5C13" w:rsidRPr="00A1207E" w:rsidRDefault="000C5C13" w:rsidP="007900A3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</w:tcPr>
          <w:p w14:paraId="03AA83EB" w14:textId="77777777" w:rsidR="000C5C13" w:rsidRPr="00A1207E" w:rsidRDefault="00681073" w:rsidP="0068107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2. PA</w:t>
            </w:r>
            <w:r w:rsidR="00AE0125">
              <w:rPr>
                <w:sz w:val="18"/>
                <w:szCs w:val="18"/>
                <w:lang w:val="en-GB"/>
              </w:rPr>
              <w:t xml:space="preserve"> System</w:t>
            </w:r>
            <w:r w:rsidR="000C5C13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8A50" w14:textId="77777777" w:rsidR="000C5C13" w:rsidRPr="00A1207E" w:rsidRDefault="000C5C13" w:rsidP="007900A3">
            <w:pPr>
              <w:tabs>
                <w:tab w:val="left" w:pos="936"/>
              </w:tabs>
              <w:rPr>
                <w:sz w:val="18"/>
                <w:szCs w:val="18"/>
                <w:lang w:val="en-GB"/>
              </w:rPr>
            </w:pPr>
          </w:p>
        </w:tc>
        <w:tc>
          <w:tcPr>
            <w:tcW w:w="1678" w:type="dxa"/>
            <w:tcBorders>
              <w:left w:val="single" w:sz="4" w:space="0" w:color="auto"/>
              <w:right w:val="single" w:sz="4" w:space="0" w:color="auto"/>
            </w:tcBorders>
          </w:tcPr>
          <w:p w14:paraId="1A2E04E5" w14:textId="77777777" w:rsidR="000C5C13" w:rsidRPr="00A1207E" w:rsidRDefault="00681073" w:rsidP="007900A3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3. </w:t>
            </w:r>
            <w:r w:rsidR="00AE0125">
              <w:rPr>
                <w:sz w:val="18"/>
                <w:szCs w:val="18"/>
                <w:lang w:val="en-GB"/>
              </w:rPr>
              <w:t>PA Coverage</w:t>
            </w:r>
            <w:r w:rsidR="00631DA6">
              <w:rPr>
                <w:sz w:val="18"/>
                <w:szCs w:val="18"/>
                <w:lang w:val="en-GB"/>
              </w:rPr>
              <w:t xml:space="preserve"> or limitations</w:t>
            </w:r>
            <w:r w:rsidR="0050077C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2E5" w14:textId="77777777" w:rsidR="000C5C13" w:rsidRPr="00A1207E" w:rsidRDefault="000C5C13" w:rsidP="007900A3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4D9EB0A1" w14:textId="77777777" w:rsidR="000C5C13" w:rsidRDefault="000C5C13" w:rsidP="0050077C">
      <w:pPr>
        <w:tabs>
          <w:tab w:val="left" w:pos="2552"/>
          <w:tab w:val="left" w:pos="5387"/>
          <w:tab w:val="left" w:pos="836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Permanent, Temporary, Wireless.</w:t>
      </w:r>
      <w:r>
        <w:rPr>
          <w:i/>
          <w:sz w:val="16"/>
          <w:szCs w:val="8"/>
          <w:lang w:val="en-GB"/>
        </w:rPr>
        <w:tab/>
        <w:t>Permanent, Temporary, Wireless.</w:t>
      </w:r>
      <w:r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ab/>
      </w:r>
    </w:p>
    <w:tbl>
      <w:tblPr>
        <w:tblW w:w="9584" w:type="dxa"/>
        <w:tblLook w:val="01E0" w:firstRow="1" w:lastRow="1" w:firstColumn="1" w:lastColumn="1" w:noHBand="0" w:noVBand="0"/>
      </w:tblPr>
      <w:tblGrid>
        <w:gridCol w:w="567"/>
        <w:gridCol w:w="1985"/>
        <w:gridCol w:w="1127"/>
        <w:gridCol w:w="1690"/>
        <w:gridCol w:w="1277"/>
        <w:gridCol w:w="1678"/>
        <w:gridCol w:w="1260"/>
      </w:tblGrid>
      <w:tr w:rsidR="00610313" w:rsidRPr="00A1207E" w14:paraId="5DA6420F" w14:textId="77777777" w:rsidTr="004A1894">
        <w:trPr>
          <w:trHeight w:val="258"/>
        </w:trPr>
        <w:tc>
          <w:tcPr>
            <w:tcW w:w="567" w:type="dxa"/>
          </w:tcPr>
          <w:p w14:paraId="5BEAEF45" w14:textId="77777777" w:rsidR="00610313" w:rsidRPr="00A1207E" w:rsidRDefault="00610313" w:rsidP="004A1894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EEA21A7" w14:textId="77777777" w:rsidR="00610313" w:rsidRPr="00A1207E" w:rsidRDefault="00B42830" w:rsidP="004A1894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Timing system provider</w:t>
            </w:r>
            <w:r w:rsidR="00610313">
              <w:rPr>
                <w:sz w:val="18"/>
                <w:szCs w:val="18"/>
                <w:lang w:val="en-GB"/>
              </w:rPr>
              <w:t>:</w:t>
            </w:r>
          </w:p>
          <w:p w14:paraId="5719D99C" w14:textId="77777777" w:rsidR="00610313" w:rsidRPr="00A1207E" w:rsidRDefault="00610313" w:rsidP="004A1894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1CA0" w14:textId="77777777" w:rsidR="00610313" w:rsidRPr="00A1207E" w:rsidRDefault="00610313" w:rsidP="004A1894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</w:tcPr>
          <w:p w14:paraId="395CEFA1" w14:textId="77777777" w:rsidR="00610313" w:rsidRPr="00A1207E" w:rsidRDefault="00B42830" w:rsidP="00B42830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</w:t>
            </w:r>
            <w:r w:rsidR="00610313">
              <w:rPr>
                <w:sz w:val="18"/>
                <w:szCs w:val="18"/>
                <w:lang w:val="en-GB"/>
              </w:rPr>
              <w:t xml:space="preserve">. </w:t>
            </w:r>
            <w:r>
              <w:rPr>
                <w:sz w:val="18"/>
                <w:szCs w:val="18"/>
                <w:lang w:val="en-GB"/>
              </w:rPr>
              <w:t>Start to Timing connection</w:t>
            </w:r>
            <w:r w:rsidR="00610313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D499" w14:textId="77777777" w:rsidR="00610313" w:rsidRPr="00EB6EDE" w:rsidRDefault="00610313" w:rsidP="00EB6EDE">
            <w:pPr>
              <w:tabs>
                <w:tab w:val="left" w:pos="936"/>
              </w:tabs>
              <w:rPr>
                <w:sz w:val="18"/>
                <w:szCs w:val="18"/>
                <w:lang w:val="en-GB"/>
              </w:rPr>
            </w:pPr>
          </w:p>
        </w:tc>
        <w:tc>
          <w:tcPr>
            <w:tcW w:w="1678" w:type="dxa"/>
            <w:tcBorders>
              <w:left w:val="single" w:sz="4" w:space="0" w:color="auto"/>
              <w:right w:val="single" w:sz="4" w:space="0" w:color="auto"/>
            </w:tcBorders>
          </w:tcPr>
          <w:p w14:paraId="6D25B4A4" w14:textId="77777777" w:rsidR="00610313" w:rsidRPr="00A1207E" w:rsidRDefault="00B42830" w:rsidP="00B42830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</w:t>
            </w:r>
            <w:r w:rsidR="00610313">
              <w:rPr>
                <w:sz w:val="18"/>
                <w:szCs w:val="18"/>
                <w:lang w:val="en-GB"/>
              </w:rPr>
              <w:t xml:space="preserve">. </w:t>
            </w:r>
            <w:r>
              <w:rPr>
                <w:sz w:val="18"/>
                <w:szCs w:val="18"/>
                <w:lang w:val="en-GB"/>
              </w:rPr>
              <w:t>Finish to Timing connection</w:t>
            </w:r>
            <w:r w:rsidR="00610313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E738" w14:textId="77777777" w:rsidR="00610313" w:rsidRPr="00A1207E" w:rsidRDefault="00610313" w:rsidP="004A1894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4E4116CF" w14:textId="77777777" w:rsidR="004C5F26" w:rsidRDefault="00610313" w:rsidP="00610313">
      <w:pPr>
        <w:tabs>
          <w:tab w:val="left" w:pos="2552"/>
          <w:tab w:val="left" w:pos="5387"/>
          <w:tab w:val="left" w:pos="836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 w:rsidR="00B42830">
        <w:rPr>
          <w:i/>
          <w:sz w:val="16"/>
          <w:szCs w:val="8"/>
          <w:lang w:val="en-GB"/>
        </w:rPr>
        <w:t>Slope, other, etc.</w:t>
      </w:r>
      <w:r>
        <w:rPr>
          <w:i/>
          <w:sz w:val="16"/>
          <w:szCs w:val="8"/>
          <w:lang w:val="en-GB"/>
        </w:rPr>
        <w:tab/>
        <w:t>Permanent, Temporary, Wireless.</w:t>
      </w:r>
      <w:r w:rsidR="004C5F26">
        <w:rPr>
          <w:i/>
          <w:sz w:val="16"/>
          <w:szCs w:val="8"/>
          <w:lang w:val="en-GB"/>
        </w:rPr>
        <w:tab/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D77006" w:rsidRPr="00A1207E" w14:paraId="461B51BB" w14:textId="77777777" w:rsidTr="00D77006">
        <w:trPr>
          <w:cantSplit/>
          <w:trHeight w:val="258"/>
        </w:trPr>
        <w:tc>
          <w:tcPr>
            <w:tcW w:w="567" w:type="dxa"/>
          </w:tcPr>
          <w:p w14:paraId="3214E97A" w14:textId="77777777" w:rsidR="00D77006" w:rsidRPr="00A1207E" w:rsidRDefault="00DE2B73" w:rsidP="004A1894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</w:t>
            </w:r>
            <w:r w:rsidR="00D77006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674DC4D6" w14:textId="77777777" w:rsidR="00D77006" w:rsidRDefault="00D77006" w:rsidP="004A1894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Other Comments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2D852594" w14:textId="77777777" w:rsidR="00605410" w:rsidRPr="00A1207E" w:rsidRDefault="00605410" w:rsidP="004A1894">
            <w:pPr>
              <w:rPr>
                <w:sz w:val="18"/>
                <w:szCs w:val="18"/>
                <w:lang w:val="en-GB"/>
              </w:rPr>
            </w:pPr>
          </w:p>
          <w:p w14:paraId="67FF5E74" w14:textId="77777777" w:rsidR="00D77006" w:rsidRPr="00A1207E" w:rsidRDefault="00D77006" w:rsidP="004A1894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711D" w14:textId="77777777" w:rsidR="00D77006" w:rsidRPr="00A1207E" w:rsidRDefault="00D77006" w:rsidP="004A1894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211B57DD" w14:textId="77777777" w:rsidR="00D77006" w:rsidRDefault="00D77006" w:rsidP="00D77006">
      <w:pPr>
        <w:tabs>
          <w:tab w:val="left" w:pos="2694"/>
          <w:tab w:val="left" w:pos="5529"/>
          <w:tab w:val="left" w:pos="836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 xml:space="preserve">Details of other </w:t>
      </w:r>
      <w:r w:rsidR="00605410">
        <w:rPr>
          <w:i/>
          <w:sz w:val="16"/>
          <w:szCs w:val="8"/>
          <w:lang w:val="en-GB"/>
        </w:rPr>
        <w:t>timing or communications related issues, installations, requirements.</w:t>
      </w:r>
    </w:p>
    <w:p w14:paraId="31068676" w14:textId="77777777" w:rsidR="00610313" w:rsidRDefault="00610313" w:rsidP="00610313">
      <w:pPr>
        <w:tabs>
          <w:tab w:val="left" w:pos="2552"/>
          <w:tab w:val="left" w:pos="5387"/>
          <w:tab w:val="left" w:pos="8364"/>
        </w:tabs>
        <w:rPr>
          <w:i/>
          <w:sz w:val="16"/>
          <w:szCs w:val="8"/>
          <w:lang w:val="en-GB"/>
        </w:rPr>
      </w:pPr>
      <w:r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ab/>
      </w:r>
    </w:p>
    <w:p w14:paraId="62613A27" w14:textId="77777777" w:rsidR="008E1A6A" w:rsidRPr="00B9093E" w:rsidRDefault="00D20956" w:rsidP="00D20956">
      <w:pPr>
        <w:rPr>
          <w:sz w:val="20"/>
          <w:lang w:val="en-GB"/>
        </w:rPr>
      </w:pPr>
      <w:r>
        <w:rPr>
          <w:b/>
          <w:sz w:val="20"/>
          <w:lang w:val="en-GB"/>
        </w:rPr>
        <w:t xml:space="preserve">G) </w:t>
      </w:r>
      <w:r w:rsidR="008E1A6A">
        <w:rPr>
          <w:b/>
          <w:sz w:val="20"/>
          <w:lang w:val="en-GB"/>
        </w:rPr>
        <w:t>Infrastructure</w:t>
      </w:r>
    </w:p>
    <w:p w14:paraId="4700C97A" w14:textId="77777777" w:rsidR="00A34490" w:rsidRDefault="00A34490" w:rsidP="00A34490">
      <w:pPr>
        <w:rPr>
          <w:sz w:val="8"/>
          <w:szCs w:val="8"/>
          <w:lang w:val="en-GB"/>
        </w:rPr>
      </w:pPr>
    </w:p>
    <w:tbl>
      <w:tblPr>
        <w:tblW w:w="9584" w:type="dxa"/>
        <w:tblLook w:val="01E0" w:firstRow="1" w:lastRow="1" w:firstColumn="1" w:lastColumn="1" w:noHBand="0" w:noVBand="0"/>
      </w:tblPr>
      <w:tblGrid>
        <w:gridCol w:w="567"/>
        <w:gridCol w:w="1985"/>
        <w:gridCol w:w="1127"/>
        <w:gridCol w:w="1690"/>
        <w:gridCol w:w="1277"/>
        <w:gridCol w:w="1678"/>
        <w:gridCol w:w="1260"/>
      </w:tblGrid>
      <w:tr w:rsidR="008E1A6A" w:rsidRPr="00A1207E" w14:paraId="6A6ED88F" w14:textId="77777777" w:rsidTr="008850F9">
        <w:trPr>
          <w:trHeight w:val="258"/>
        </w:trPr>
        <w:tc>
          <w:tcPr>
            <w:tcW w:w="567" w:type="dxa"/>
          </w:tcPr>
          <w:p w14:paraId="043E28F6" w14:textId="77777777" w:rsidR="008E1A6A" w:rsidRPr="00A1207E" w:rsidRDefault="00DE2B73" w:rsidP="008E1A6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  <w:r w:rsidR="008E1A6A"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FB61E76" w14:textId="77777777" w:rsidR="008E1A6A" w:rsidRPr="00A1207E" w:rsidRDefault="008E1A6A" w:rsidP="008850F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Timing hut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68BB7E70" w14:textId="77777777" w:rsidR="008E1A6A" w:rsidRPr="00A1207E" w:rsidRDefault="008E1A6A" w:rsidP="008850F9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8C44" w14:textId="77777777" w:rsidR="008E1A6A" w:rsidRPr="00A1207E" w:rsidRDefault="008E1A6A" w:rsidP="008850F9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1690" w:type="dxa"/>
            <w:tcBorders>
              <w:left w:val="single" w:sz="4" w:space="0" w:color="auto"/>
              <w:right w:val="single" w:sz="4" w:space="0" w:color="auto"/>
            </w:tcBorders>
          </w:tcPr>
          <w:p w14:paraId="0987F708" w14:textId="77777777" w:rsidR="008E1A6A" w:rsidRPr="00A1207E" w:rsidRDefault="00315A40" w:rsidP="008850F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2. </w:t>
            </w:r>
            <w:r w:rsidR="008E1A6A">
              <w:rPr>
                <w:sz w:val="18"/>
                <w:szCs w:val="18"/>
                <w:lang w:val="en-GB"/>
              </w:rPr>
              <w:t>Separate Jury room::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97CB" w14:textId="77777777" w:rsidR="008E1A6A" w:rsidRPr="00A1207E" w:rsidRDefault="008E1A6A" w:rsidP="008850F9">
            <w:pPr>
              <w:tabs>
                <w:tab w:val="left" w:pos="936"/>
              </w:tabs>
              <w:rPr>
                <w:sz w:val="18"/>
                <w:szCs w:val="18"/>
                <w:lang w:val="en-GB"/>
              </w:rPr>
            </w:pPr>
          </w:p>
        </w:tc>
        <w:tc>
          <w:tcPr>
            <w:tcW w:w="1678" w:type="dxa"/>
            <w:tcBorders>
              <w:left w:val="single" w:sz="4" w:space="0" w:color="auto"/>
              <w:right w:val="single" w:sz="4" w:space="0" w:color="auto"/>
            </w:tcBorders>
          </w:tcPr>
          <w:p w14:paraId="23F80ED4" w14:textId="77777777" w:rsidR="008E1A6A" w:rsidRPr="00A1207E" w:rsidRDefault="00315A40" w:rsidP="008850F9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 xml:space="preserve">3. </w:t>
            </w:r>
            <w:r w:rsidR="00225119">
              <w:rPr>
                <w:sz w:val="18"/>
                <w:szCs w:val="18"/>
                <w:lang w:val="en-GB"/>
              </w:rPr>
              <w:t>Bib Issue Area</w:t>
            </w:r>
            <w:r w:rsidR="008E1A6A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DAAD0" w14:textId="77777777" w:rsidR="008E1A6A" w:rsidRPr="00A1207E" w:rsidRDefault="008E1A6A" w:rsidP="008850F9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3976CE7A" w14:textId="77777777" w:rsidR="008E1A6A" w:rsidRPr="00744EFF" w:rsidRDefault="008E1A6A" w:rsidP="008E1A6A">
      <w:pPr>
        <w:tabs>
          <w:tab w:val="left" w:pos="2552"/>
          <w:tab w:val="left" w:pos="5387"/>
          <w:tab w:val="left" w:pos="8364"/>
        </w:tabs>
        <w:rPr>
          <w:i/>
          <w:sz w:val="8"/>
          <w:szCs w:val="8"/>
          <w:lang w:val="en-GB"/>
        </w:rPr>
      </w:pPr>
      <w:r w:rsidRPr="00744EFF">
        <w:rPr>
          <w:i/>
          <w:sz w:val="8"/>
          <w:szCs w:val="8"/>
          <w:lang w:val="en-GB"/>
        </w:rPr>
        <w:tab/>
      </w:r>
    </w:p>
    <w:p w14:paraId="1DDBE0B6" w14:textId="77777777" w:rsidR="00DE2B73" w:rsidRDefault="00DE2B73" w:rsidP="00DE2B73">
      <w:pPr>
        <w:tabs>
          <w:tab w:val="left" w:pos="2552"/>
          <w:tab w:val="left" w:pos="5387"/>
          <w:tab w:val="left" w:pos="836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Y/N</w:t>
      </w:r>
      <w:r>
        <w:rPr>
          <w:i/>
          <w:sz w:val="16"/>
          <w:szCs w:val="8"/>
          <w:lang w:val="en-GB"/>
        </w:rPr>
        <w:tab/>
        <w:t>Y/N</w:t>
      </w:r>
      <w:r>
        <w:rPr>
          <w:i/>
          <w:sz w:val="16"/>
          <w:szCs w:val="8"/>
          <w:lang w:val="en-GB"/>
        </w:rPr>
        <w:tab/>
        <w:t>Y/N</w:t>
      </w:r>
      <w:r>
        <w:rPr>
          <w:i/>
          <w:sz w:val="16"/>
          <w:szCs w:val="8"/>
          <w:lang w:val="en-GB"/>
        </w:rPr>
        <w:tab/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7F7576" w:rsidRPr="00A1207E" w14:paraId="6CDDA3E7" w14:textId="77777777" w:rsidTr="004A1894">
        <w:trPr>
          <w:cantSplit/>
          <w:trHeight w:val="258"/>
        </w:trPr>
        <w:tc>
          <w:tcPr>
            <w:tcW w:w="567" w:type="dxa"/>
          </w:tcPr>
          <w:p w14:paraId="1748570C" w14:textId="77777777" w:rsidR="007F7576" w:rsidRPr="00A1207E" w:rsidRDefault="007F7576" w:rsidP="004A1894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D40324A" w14:textId="77777777" w:rsidR="007F7576" w:rsidRDefault="007F7576" w:rsidP="004A1894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Other Comments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32D60CF0" w14:textId="77777777" w:rsidR="007F7576" w:rsidRPr="00A1207E" w:rsidRDefault="007F7576" w:rsidP="004A1894">
            <w:pPr>
              <w:rPr>
                <w:sz w:val="18"/>
                <w:szCs w:val="18"/>
                <w:lang w:val="en-GB"/>
              </w:rPr>
            </w:pPr>
          </w:p>
          <w:p w14:paraId="58BB14AC" w14:textId="77777777" w:rsidR="007F7576" w:rsidRPr="00A1207E" w:rsidRDefault="007F7576" w:rsidP="004A1894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0140" w14:textId="77777777" w:rsidR="007F7576" w:rsidRPr="00A1207E" w:rsidRDefault="007F7576" w:rsidP="004A1894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0DE5C2D7" w14:textId="77777777" w:rsidR="007F7576" w:rsidRDefault="007F7576" w:rsidP="007F7576">
      <w:pPr>
        <w:tabs>
          <w:tab w:val="left" w:pos="2694"/>
          <w:tab w:val="left" w:pos="5529"/>
          <w:tab w:val="left" w:pos="836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Details of other infrastructure issues including parking, site access limitations, etc.</w:t>
      </w:r>
    </w:p>
    <w:p w14:paraId="42707790" w14:textId="77777777" w:rsidR="007F7576" w:rsidRDefault="007F7576" w:rsidP="007F7576">
      <w:pPr>
        <w:tabs>
          <w:tab w:val="left" w:pos="2552"/>
          <w:tab w:val="left" w:pos="5387"/>
          <w:tab w:val="left" w:pos="8364"/>
        </w:tabs>
        <w:rPr>
          <w:i/>
          <w:sz w:val="16"/>
          <w:szCs w:val="8"/>
          <w:lang w:val="en-GB"/>
        </w:rPr>
      </w:pPr>
      <w:r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ab/>
      </w:r>
    </w:p>
    <w:p w14:paraId="6FA7B7C3" w14:textId="77777777" w:rsidR="006B40A1" w:rsidRDefault="006B40A1" w:rsidP="006B40A1">
      <w:pPr>
        <w:rPr>
          <w:b/>
          <w:sz w:val="20"/>
          <w:lang w:val="en-GB"/>
        </w:rPr>
      </w:pPr>
      <w:r>
        <w:rPr>
          <w:b/>
          <w:sz w:val="20"/>
          <w:lang w:val="en-GB"/>
        </w:rPr>
        <w:t>H) Medical Information</w:t>
      </w:r>
    </w:p>
    <w:p w14:paraId="104195A0" w14:textId="77777777" w:rsidR="006B40A1" w:rsidRPr="0024166B" w:rsidRDefault="00005721" w:rsidP="006B40A1">
      <w:pPr>
        <w:rPr>
          <w:i/>
          <w:sz w:val="18"/>
          <w:lang w:val="en-GB"/>
        </w:rPr>
      </w:pPr>
      <w:r w:rsidRPr="0024166B">
        <w:rPr>
          <w:i/>
          <w:sz w:val="18"/>
          <w:lang w:val="en-GB"/>
        </w:rPr>
        <w:t xml:space="preserve">This </w:t>
      </w:r>
      <w:r w:rsidR="00EB6EDE">
        <w:rPr>
          <w:i/>
          <w:sz w:val="18"/>
          <w:lang w:val="en-GB"/>
        </w:rPr>
        <w:t xml:space="preserve">basic </w:t>
      </w:r>
      <w:r w:rsidRPr="0024166B">
        <w:rPr>
          <w:i/>
          <w:sz w:val="18"/>
          <w:lang w:val="en-GB"/>
        </w:rPr>
        <w:t xml:space="preserve">information </w:t>
      </w:r>
      <w:r w:rsidR="00EB6EDE">
        <w:rPr>
          <w:i/>
          <w:sz w:val="18"/>
          <w:lang w:val="en-GB"/>
        </w:rPr>
        <w:t xml:space="preserve">about medical facilities </w:t>
      </w:r>
      <w:r w:rsidRPr="0024166B">
        <w:rPr>
          <w:i/>
          <w:sz w:val="18"/>
          <w:lang w:val="en-GB"/>
        </w:rPr>
        <w:t>is required to allow competition organisers to complete an Event Medical Assessment Form</w:t>
      </w:r>
      <w:r w:rsidR="00EB6EDE">
        <w:rPr>
          <w:i/>
          <w:sz w:val="18"/>
          <w:lang w:val="en-GB"/>
        </w:rPr>
        <w:t>.</w:t>
      </w: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EB6EDE" w:rsidRPr="00A1207E" w14:paraId="07BB1185" w14:textId="77777777" w:rsidTr="00AE00AA">
        <w:trPr>
          <w:trHeight w:val="258"/>
        </w:trPr>
        <w:tc>
          <w:tcPr>
            <w:tcW w:w="567" w:type="dxa"/>
          </w:tcPr>
          <w:p w14:paraId="3F15D040" w14:textId="77777777" w:rsidR="00EB6EDE" w:rsidRPr="00A1207E" w:rsidRDefault="00EB6EDE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2E2F8C6" w14:textId="77777777" w:rsidR="00EB6EDE" w:rsidRPr="00A1207E" w:rsidRDefault="00EC2A4A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On site facilities</w:t>
            </w:r>
            <w:r w:rsidR="00EB6EDE" w:rsidRPr="00A1207E">
              <w:rPr>
                <w:sz w:val="18"/>
                <w:szCs w:val="18"/>
                <w:lang w:val="en-GB"/>
              </w:rPr>
              <w:t>:</w:t>
            </w:r>
          </w:p>
          <w:p w14:paraId="186E8F63" w14:textId="77777777" w:rsidR="00EB6EDE" w:rsidRDefault="00EB6EDE" w:rsidP="00AE00AA">
            <w:pPr>
              <w:rPr>
                <w:sz w:val="18"/>
                <w:szCs w:val="18"/>
                <w:lang w:val="en-GB"/>
              </w:rPr>
            </w:pPr>
          </w:p>
          <w:p w14:paraId="647F7911" w14:textId="77777777" w:rsidR="001D1884" w:rsidRPr="00A1207E" w:rsidRDefault="001D1884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728C" w14:textId="77777777" w:rsidR="00EB6EDE" w:rsidRPr="00A1207E" w:rsidRDefault="00EB6EDE" w:rsidP="00AE00AA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2E9BD8AF" w14:textId="77777777" w:rsidR="00EB6EDE" w:rsidRPr="009A104D" w:rsidRDefault="00EB6EDE" w:rsidP="00EB6EDE">
      <w:pPr>
        <w:tabs>
          <w:tab w:val="left" w:pos="269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 w:rsidR="00EC2A4A">
        <w:rPr>
          <w:i/>
          <w:sz w:val="16"/>
          <w:szCs w:val="8"/>
          <w:lang w:val="en-GB"/>
        </w:rPr>
        <w:t>Include details of on-site facilities such as permanent first aid staff, separate first aid room, etc.</w:t>
      </w:r>
    </w:p>
    <w:p w14:paraId="2BD48259" w14:textId="77777777" w:rsidR="00005721" w:rsidRPr="00EC2A4A" w:rsidRDefault="00005721" w:rsidP="006B40A1">
      <w:pPr>
        <w:rPr>
          <w:b/>
          <w:sz w:val="4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EC2A4A" w:rsidRPr="00A1207E" w14:paraId="5D2BFA96" w14:textId="77777777" w:rsidTr="00AE00AA">
        <w:trPr>
          <w:trHeight w:val="258"/>
        </w:trPr>
        <w:tc>
          <w:tcPr>
            <w:tcW w:w="567" w:type="dxa"/>
          </w:tcPr>
          <w:p w14:paraId="129962D5" w14:textId="77777777" w:rsidR="00EC2A4A" w:rsidRPr="00A1207E" w:rsidRDefault="00EC2A4A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21713855" w14:textId="77777777" w:rsidR="00EC2A4A" w:rsidRPr="00A1207E" w:rsidRDefault="00302E3E" w:rsidP="00302E3E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Local surgery, NHS ‘walk in’ centre or local equivalent</w:t>
            </w:r>
            <w:r w:rsidR="00EC2A4A" w:rsidRPr="00A1207E">
              <w:rPr>
                <w:sz w:val="18"/>
                <w:szCs w:val="18"/>
                <w:lang w:val="en-GB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DC24" w14:textId="77777777" w:rsidR="00EC2A4A" w:rsidRPr="00A1207E" w:rsidRDefault="00EC2A4A" w:rsidP="00AE00AA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7B393E74" w14:textId="77777777" w:rsidR="00EC2A4A" w:rsidRPr="009A104D" w:rsidRDefault="00EC2A4A" w:rsidP="00EC2A4A">
      <w:pPr>
        <w:tabs>
          <w:tab w:val="left" w:pos="269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 w:rsidR="00302E3E">
        <w:rPr>
          <w:i/>
          <w:sz w:val="16"/>
          <w:szCs w:val="8"/>
          <w:lang w:val="en-GB"/>
        </w:rPr>
        <w:t>Name and address of nearest facility, and distance from slope.</w:t>
      </w:r>
    </w:p>
    <w:p w14:paraId="5E1DF2E8" w14:textId="77777777" w:rsidR="00EC2A4A" w:rsidRPr="00664C56" w:rsidRDefault="00EC2A4A" w:rsidP="006B40A1">
      <w:pPr>
        <w:rPr>
          <w:b/>
          <w:sz w:val="8"/>
          <w:lang w:val="en-GB"/>
        </w:rPr>
      </w:pPr>
    </w:p>
    <w:p w14:paraId="3DFC9768" w14:textId="77777777" w:rsidR="00664C56" w:rsidRPr="00EC2A4A" w:rsidRDefault="00664C56" w:rsidP="00664C56">
      <w:pPr>
        <w:rPr>
          <w:b/>
          <w:sz w:val="4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664C56" w:rsidRPr="00A1207E" w14:paraId="49AC0E9E" w14:textId="77777777" w:rsidTr="00AE00AA">
        <w:trPr>
          <w:trHeight w:val="258"/>
        </w:trPr>
        <w:tc>
          <w:tcPr>
            <w:tcW w:w="567" w:type="dxa"/>
          </w:tcPr>
          <w:p w14:paraId="1E49448E" w14:textId="77777777" w:rsidR="00664C56" w:rsidRPr="00A1207E" w:rsidRDefault="00664C56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BD7B1E8" w14:textId="77777777" w:rsidR="00664C56" w:rsidRDefault="00664C56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Hospital with trauma facilities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1CD10593" w14:textId="77777777" w:rsidR="001D1884" w:rsidRPr="00A1207E" w:rsidRDefault="001D1884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8849" w14:textId="77777777" w:rsidR="00664C56" w:rsidRPr="00A1207E" w:rsidRDefault="00664C56" w:rsidP="00AE00AA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68B9A2C8" w14:textId="77777777" w:rsidR="00664C56" w:rsidRPr="009A104D" w:rsidRDefault="00664C56" w:rsidP="00664C56">
      <w:pPr>
        <w:tabs>
          <w:tab w:val="left" w:pos="2694"/>
        </w:tabs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Name and address of nearest hospital that includes trauma facilities, and distance from slope.</w:t>
      </w:r>
    </w:p>
    <w:p w14:paraId="34A6B543" w14:textId="77777777" w:rsidR="00664C56" w:rsidRPr="00664C56" w:rsidRDefault="00664C56" w:rsidP="00664C56">
      <w:pPr>
        <w:rPr>
          <w:b/>
          <w:sz w:val="8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1D068B" w:rsidRPr="00A1207E" w14:paraId="55508320" w14:textId="77777777" w:rsidTr="00AE00AA">
        <w:trPr>
          <w:trHeight w:val="258"/>
        </w:trPr>
        <w:tc>
          <w:tcPr>
            <w:tcW w:w="567" w:type="dxa"/>
          </w:tcPr>
          <w:p w14:paraId="7A84A6AD" w14:textId="77777777" w:rsidR="001D068B" w:rsidRPr="00A1207E" w:rsidRDefault="001D068B" w:rsidP="001D068B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4DFB24CC" w14:textId="77777777" w:rsidR="001D068B" w:rsidRDefault="001D068B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Pharmacy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36BF79F4" w14:textId="77777777" w:rsidR="00C53F6E" w:rsidRDefault="00C53F6E" w:rsidP="00AE00AA">
            <w:pPr>
              <w:rPr>
                <w:sz w:val="18"/>
                <w:szCs w:val="18"/>
                <w:lang w:val="en-GB"/>
              </w:rPr>
            </w:pPr>
          </w:p>
          <w:p w14:paraId="6AB6694B" w14:textId="77777777" w:rsidR="001D1884" w:rsidRPr="00A1207E" w:rsidRDefault="001D1884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5269" w14:textId="77777777" w:rsidR="001D068B" w:rsidRPr="00A1207E" w:rsidRDefault="001D068B" w:rsidP="00AE00AA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0CC33B91" w14:textId="77777777" w:rsidR="001D068B" w:rsidRPr="009A104D" w:rsidRDefault="001D068B" w:rsidP="00296C61">
      <w:pPr>
        <w:tabs>
          <w:tab w:val="left" w:pos="2694"/>
        </w:tabs>
        <w:ind w:left="2694" w:hanging="2694"/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Name and address of nearest pharmacy</w:t>
      </w:r>
      <w:r w:rsidR="00296C61">
        <w:rPr>
          <w:i/>
          <w:sz w:val="16"/>
          <w:szCs w:val="8"/>
          <w:lang w:val="en-GB"/>
        </w:rPr>
        <w:t xml:space="preserve"> that would be open during competition</w:t>
      </w:r>
      <w:r>
        <w:rPr>
          <w:i/>
          <w:sz w:val="16"/>
          <w:szCs w:val="8"/>
          <w:lang w:val="en-GB"/>
        </w:rPr>
        <w:t>, and distance from slope.</w:t>
      </w:r>
    </w:p>
    <w:p w14:paraId="38D0F474" w14:textId="77777777" w:rsidR="001D068B" w:rsidRPr="00664C56" w:rsidRDefault="001D068B" w:rsidP="001D068B">
      <w:pPr>
        <w:rPr>
          <w:b/>
          <w:sz w:val="8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2362"/>
        <w:gridCol w:w="2362"/>
        <w:gridCol w:w="2363"/>
      </w:tblGrid>
      <w:tr w:rsidR="00D87797" w:rsidRPr="00A1207E" w14:paraId="79DF4D8F" w14:textId="77777777" w:rsidTr="00D87797">
        <w:trPr>
          <w:trHeight w:val="258"/>
        </w:trPr>
        <w:tc>
          <w:tcPr>
            <w:tcW w:w="567" w:type="dxa"/>
          </w:tcPr>
          <w:p w14:paraId="433EEA9F" w14:textId="77777777" w:rsidR="00D87797" w:rsidRPr="00A1207E" w:rsidRDefault="00D87797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5FBB9F7D" w14:textId="77777777" w:rsidR="00D87797" w:rsidRDefault="00D87797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Ambulance response time</w:t>
            </w:r>
            <w:r w:rsidRPr="00A1207E">
              <w:rPr>
                <w:sz w:val="18"/>
                <w:szCs w:val="18"/>
                <w:lang w:val="en-GB"/>
              </w:rPr>
              <w:t>:</w:t>
            </w:r>
          </w:p>
          <w:p w14:paraId="3BE2746C" w14:textId="77777777" w:rsidR="00D87797" w:rsidRPr="00A1207E" w:rsidRDefault="00D87797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304B" w14:textId="77777777" w:rsidR="00D87797" w:rsidRPr="00A1207E" w:rsidRDefault="00D87797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362" w:type="dxa"/>
            <w:tcBorders>
              <w:left w:val="single" w:sz="4" w:space="0" w:color="auto"/>
              <w:right w:val="single" w:sz="4" w:space="0" w:color="auto"/>
            </w:tcBorders>
          </w:tcPr>
          <w:p w14:paraId="04DE9E04" w14:textId="77777777" w:rsidR="00D87797" w:rsidRPr="00A1207E" w:rsidRDefault="00D87797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C12A" w14:textId="77777777" w:rsidR="00D87797" w:rsidRPr="00A1207E" w:rsidRDefault="00D87797" w:rsidP="00AE00AA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06AF56F9" w14:textId="77777777" w:rsidR="001D1884" w:rsidRPr="009A104D" w:rsidRDefault="001D1884" w:rsidP="001D1884">
      <w:pPr>
        <w:tabs>
          <w:tab w:val="left" w:pos="2694"/>
        </w:tabs>
        <w:ind w:left="2694" w:hanging="2694"/>
        <w:rPr>
          <w:i/>
          <w:sz w:val="16"/>
          <w:szCs w:val="8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>
        <w:rPr>
          <w:i/>
          <w:sz w:val="16"/>
          <w:szCs w:val="8"/>
          <w:lang w:val="en-GB"/>
        </w:rPr>
        <w:t>Approximate average time for ambulance to reach the site.</w:t>
      </w:r>
    </w:p>
    <w:p w14:paraId="0FA830DA" w14:textId="77777777" w:rsidR="001D1884" w:rsidRPr="00664C56" w:rsidRDefault="001D1884" w:rsidP="001D1884">
      <w:pPr>
        <w:rPr>
          <w:b/>
          <w:sz w:val="8"/>
          <w:lang w:val="en-GB"/>
        </w:rPr>
      </w:pPr>
    </w:p>
    <w:p w14:paraId="4266DCFC" w14:textId="77777777" w:rsidR="006B40A1" w:rsidRDefault="006B40A1" w:rsidP="006B40A1">
      <w:pPr>
        <w:rPr>
          <w:b/>
          <w:sz w:val="20"/>
          <w:lang w:val="en-GB"/>
        </w:rPr>
      </w:pPr>
    </w:p>
    <w:p w14:paraId="7F387574" w14:textId="77777777" w:rsidR="006B40A1" w:rsidRDefault="006B40A1" w:rsidP="006B40A1">
      <w:pPr>
        <w:rPr>
          <w:b/>
          <w:sz w:val="20"/>
          <w:lang w:val="en-GB"/>
        </w:rPr>
      </w:pPr>
      <w:r>
        <w:rPr>
          <w:b/>
          <w:sz w:val="20"/>
          <w:lang w:val="en-GB"/>
        </w:rPr>
        <w:t>I) Accompanying Documents</w:t>
      </w:r>
    </w:p>
    <w:p w14:paraId="33FECF0A" w14:textId="77777777" w:rsidR="00DE53AD" w:rsidRDefault="00DE53AD" w:rsidP="006B40A1">
      <w:pPr>
        <w:rPr>
          <w:b/>
          <w:sz w:val="20"/>
          <w:lang w:val="en-GB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567"/>
        <w:gridCol w:w="1985"/>
        <w:gridCol w:w="7087"/>
      </w:tblGrid>
      <w:tr w:rsidR="00DE53AD" w:rsidRPr="00A1207E" w14:paraId="38789BD2" w14:textId="77777777" w:rsidTr="00AE00AA">
        <w:trPr>
          <w:trHeight w:val="258"/>
        </w:trPr>
        <w:tc>
          <w:tcPr>
            <w:tcW w:w="567" w:type="dxa"/>
          </w:tcPr>
          <w:p w14:paraId="51597BB0" w14:textId="77777777" w:rsidR="00DE53AD" w:rsidRPr="00A1207E" w:rsidRDefault="00DE53AD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  <w:r w:rsidRPr="00A1207E">
              <w:rPr>
                <w:sz w:val="18"/>
                <w:szCs w:val="18"/>
                <w:lang w:val="en-GB"/>
              </w:rPr>
              <w:t xml:space="preserve">. 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14:paraId="70EAEC98" w14:textId="77777777" w:rsidR="00DE53AD" w:rsidRPr="00A1207E" w:rsidRDefault="0082582B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Description</w:t>
            </w:r>
            <w:r w:rsidR="00DE53AD" w:rsidRPr="00A1207E">
              <w:rPr>
                <w:sz w:val="18"/>
                <w:szCs w:val="18"/>
                <w:lang w:val="en-GB"/>
              </w:rPr>
              <w:t>:</w:t>
            </w:r>
          </w:p>
          <w:p w14:paraId="7F83855E" w14:textId="77777777" w:rsidR="00DE53AD" w:rsidRDefault="00DE53AD" w:rsidP="00AE00AA">
            <w:pPr>
              <w:rPr>
                <w:sz w:val="18"/>
                <w:szCs w:val="18"/>
                <w:lang w:val="en-GB"/>
              </w:rPr>
            </w:pPr>
          </w:p>
          <w:p w14:paraId="73A0549E" w14:textId="77777777" w:rsidR="00DE53AD" w:rsidRPr="00A1207E" w:rsidRDefault="00DE53A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19C5" w14:textId="77777777" w:rsidR="00DE53AD" w:rsidRPr="00A1207E" w:rsidRDefault="00DE53AD" w:rsidP="00AE00AA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05FE876E" w14:textId="77777777" w:rsidR="00DE53AD" w:rsidRPr="00EC2A4A" w:rsidRDefault="00DE53AD" w:rsidP="0082582B">
      <w:pPr>
        <w:tabs>
          <w:tab w:val="left" w:pos="2694"/>
        </w:tabs>
        <w:rPr>
          <w:b/>
          <w:sz w:val="4"/>
          <w:lang w:val="en-GB"/>
        </w:rPr>
      </w:pPr>
      <w:r w:rsidRPr="009A104D">
        <w:rPr>
          <w:i/>
          <w:sz w:val="16"/>
          <w:szCs w:val="8"/>
          <w:lang w:val="en-GB"/>
        </w:rPr>
        <w:tab/>
      </w:r>
      <w:r w:rsidR="0082582B">
        <w:rPr>
          <w:i/>
          <w:sz w:val="16"/>
          <w:szCs w:val="8"/>
          <w:lang w:val="en-GB"/>
        </w:rPr>
        <w:t>List any accompanying documents, photographs, etc.</w:t>
      </w:r>
    </w:p>
    <w:p w14:paraId="109E4D06" w14:textId="77777777" w:rsidR="006B40A1" w:rsidRDefault="006B40A1" w:rsidP="006B40A1">
      <w:pPr>
        <w:rPr>
          <w:b/>
          <w:sz w:val="20"/>
          <w:lang w:val="en-GB"/>
        </w:rPr>
      </w:pPr>
    </w:p>
    <w:p w14:paraId="23FD8C4A" w14:textId="77777777" w:rsidR="006B40A1" w:rsidRDefault="006B40A1" w:rsidP="006B40A1">
      <w:pPr>
        <w:rPr>
          <w:b/>
          <w:sz w:val="20"/>
          <w:lang w:val="en-GB"/>
        </w:rPr>
      </w:pPr>
    </w:p>
    <w:p w14:paraId="50FBB3B2" w14:textId="77777777" w:rsidR="004F3852" w:rsidRDefault="004F3852">
      <w:pPr>
        <w:spacing w:after="200" w:line="276" w:lineRule="auto"/>
        <w:rPr>
          <w:b/>
          <w:sz w:val="20"/>
          <w:lang w:val="en-GB"/>
        </w:rPr>
      </w:pPr>
      <w:r>
        <w:rPr>
          <w:b/>
          <w:sz w:val="20"/>
          <w:lang w:val="en-GB"/>
        </w:rPr>
        <w:br w:type="page"/>
      </w:r>
    </w:p>
    <w:p w14:paraId="63299212" w14:textId="77777777" w:rsidR="008D1E62" w:rsidRDefault="006B40A1" w:rsidP="008D1E62">
      <w:pPr>
        <w:rPr>
          <w:b/>
          <w:sz w:val="20"/>
          <w:lang w:val="en-GB"/>
        </w:rPr>
      </w:pPr>
      <w:r>
        <w:rPr>
          <w:b/>
          <w:sz w:val="20"/>
          <w:lang w:val="en-GB"/>
        </w:rPr>
        <w:lastRenderedPageBreak/>
        <w:t>J</w:t>
      </w:r>
      <w:r w:rsidR="008D1E62">
        <w:rPr>
          <w:b/>
          <w:sz w:val="20"/>
          <w:lang w:val="en-GB"/>
        </w:rPr>
        <w:t>) Security Installation Summary</w:t>
      </w:r>
      <w:r w:rsidR="00C9292A">
        <w:rPr>
          <w:b/>
          <w:sz w:val="20"/>
          <w:lang w:val="en-GB"/>
        </w:rPr>
        <w:t xml:space="preserve"> [to be completed by Inspector]</w:t>
      </w:r>
    </w:p>
    <w:p w14:paraId="4CD5B7A5" w14:textId="77777777" w:rsidR="00E4354E" w:rsidRPr="00E4354E" w:rsidRDefault="00E4354E" w:rsidP="00E4354E">
      <w:pPr>
        <w:tabs>
          <w:tab w:val="left" w:pos="709"/>
        </w:tabs>
        <w:rPr>
          <w:i/>
          <w:sz w:val="18"/>
          <w:lang w:val="en-GB"/>
        </w:rPr>
      </w:pPr>
      <w:r w:rsidRPr="00E4354E">
        <w:rPr>
          <w:i/>
          <w:sz w:val="18"/>
          <w:lang w:val="en-GB"/>
        </w:rPr>
        <w:t xml:space="preserve">Summary </w:t>
      </w:r>
      <w:r>
        <w:rPr>
          <w:i/>
          <w:sz w:val="18"/>
          <w:lang w:val="en-GB"/>
        </w:rPr>
        <w:t xml:space="preserve">of security installations that must be in place for competition. Include locations, descriptions, </w:t>
      </w:r>
      <w:r w:rsidR="001E3574">
        <w:rPr>
          <w:i/>
          <w:sz w:val="18"/>
          <w:lang w:val="en-GB"/>
        </w:rPr>
        <w:t xml:space="preserve">any </w:t>
      </w:r>
      <w:r>
        <w:rPr>
          <w:i/>
          <w:sz w:val="18"/>
          <w:lang w:val="en-GB"/>
        </w:rPr>
        <w:t xml:space="preserve">differences for various types of competition, etc. </w:t>
      </w:r>
      <w:r w:rsidR="00715297">
        <w:rPr>
          <w:i/>
          <w:sz w:val="18"/>
          <w:lang w:val="en-GB"/>
        </w:rPr>
        <w:t xml:space="preserve">Refer </w:t>
      </w:r>
      <w:r w:rsidR="001A75D7">
        <w:rPr>
          <w:i/>
          <w:sz w:val="18"/>
          <w:lang w:val="en-GB"/>
        </w:rPr>
        <w:t>to accompanying diagrams or photographs where appropriate.</w:t>
      </w:r>
      <w:r w:rsidR="001E3574">
        <w:rPr>
          <w:i/>
          <w:sz w:val="18"/>
          <w:lang w:val="en-GB"/>
        </w:rPr>
        <w:t xml:space="preserve"> Rightmost column indicates P(ermanent) or T(emporary) installation. </w:t>
      </w:r>
    </w:p>
    <w:p w14:paraId="3DF31F7D" w14:textId="77777777" w:rsidR="008D1E62" w:rsidRDefault="008D1E62" w:rsidP="008D1E62">
      <w:pPr>
        <w:rPr>
          <w:sz w:val="8"/>
          <w:szCs w:val="8"/>
          <w:lang w:val="en-GB"/>
        </w:rPr>
      </w:pPr>
    </w:p>
    <w:tbl>
      <w:tblPr>
        <w:tblW w:w="9639" w:type="dxa"/>
        <w:tblInd w:w="-5" w:type="dxa"/>
        <w:tblLook w:val="01E0" w:firstRow="1" w:lastRow="1" w:firstColumn="1" w:lastColumn="1" w:noHBand="0" w:noVBand="0"/>
      </w:tblPr>
      <w:tblGrid>
        <w:gridCol w:w="709"/>
        <w:gridCol w:w="8222"/>
        <w:gridCol w:w="708"/>
      </w:tblGrid>
      <w:tr w:rsidR="00E4354E" w:rsidRPr="00A1207E" w14:paraId="41D17344" w14:textId="77777777" w:rsidTr="00E4354E">
        <w:trPr>
          <w:trHeight w:val="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E37D" w14:textId="77777777" w:rsidR="00E4354E" w:rsidRPr="00A1207E" w:rsidRDefault="00E4354E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Item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0D85" w14:textId="77777777" w:rsidR="00E4354E" w:rsidRPr="00A1207E" w:rsidRDefault="00E4354E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Description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A2B9" w14:textId="77777777" w:rsidR="00E4354E" w:rsidRPr="00A1207E" w:rsidRDefault="00E4354E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P/T</w:t>
            </w:r>
          </w:p>
        </w:tc>
      </w:tr>
      <w:tr w:rsidR="00E4354E" w:rsidRPr="00A1207E" w14:paraId="3BA54A38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CC4D" w14:textId="77777777" w:rsidR="00E4354E" w:rsidRPr="00A1207E" w:rsidRDefault="00AD6B1B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5C38" w14:textId="77777777" w:rsidR="00E4354E" w:rsidRDefault="00E4354E" w:rsidP="00B60D7A">
            <w:pPr>
              <w:rPr>
                <w:sz w:val="18"/>
                <w:szCs w:val="18"/>
                <w:lang w:val="en-GB"/>
              </w:rPr>
            </w:pPr>
          </w:p>
          <w:p w14:paraId="3F17BDAA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FD33" w14:textId="77777777" w:rsidR="00E4354E" w:rsidRPr="00A1207E" w:rsidRDefault="00E4354E" w:rsidP="00B60D7A">
            <w:pPr>
              <w:rPr>
                <w:sz w:val="18"/>
                <w:szCs w:val="18"/>
                <w:lang w:val="en-GB"/>
              </w:rPr>
            </w:pPr>
          </w:p>
        </w:tc>
      </w:tr>
      <w:tr w:rsidR="00E4354E" w:rsidRPr="00A1207E" w14:paraId="29E6046D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2521" w14:textId="77777777" w:rsidR="00E4354E" w:rsidRPr="00A1207E" w:rsidRDefault="00AD6B1B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3436" w14:textId="77777777" w:rsidR="00E4354E" w:rsidRDefault="00E4354E" w:rsidP="00B60D7A">
            <w:pPr>
              <w:rPr>
                <w:sz w:val="18"/>
                <w:szCs w:val="18"/>
                <w:lang w:val="en-GB"/>
              </w:rPr>
            </w:pPr>
          </w:p>
          <w:p w14:paraId="50ADD18F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41E7" w14:textId="77777777" w:rsidR="00E4354E" w:rsidRPr="00A1207E" w:rsidRDefault="00E4354E" w:rsidP="00B60D7A">
            <w:pPr>
              <w:rPr>
                <w:sz w:val="18"/>
                <w:szCs w:val="18"/>
                <w:lang w:val="en-GB"/>
              </w:rPr>
            </w:pPr>
          </w:p>
        </w:tc>
      </w:tr>
      <w:tr w:rsidR="00E4354E" w:rsidRPr="00A1207E" w14:paraId="43ABF4C3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8457" w14:textId="77777777" w:rsidR="00E4354E" w:rsidRPr="00A1207E" w:rsidRDefault="00AD6B1B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E707" w14:textId="77777777" w:rsidR="00E4354E" w:rsidRDefault="00E4354E" w:rsidP="00B60D7A">
            <w:pPr>
              <w:rPr>
                <w:sz w:val="18"/>
                <w:szCs w:val="18"/>
                <w:lang w:val="en-GB"/>
              </w:rPr>
            </w:pPr>
          </w:p>
          <w:p w14:paraId="4CCCE743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C895" w14:textId="77777777" w:rsidR="00E4354E" w:rsidRPr="00A1207E" w:rsidRDefault="00E4354E" w:rsidP="00B60D7A">
            <w:pPr>
              <w:rPr>
                <w:sz w:val="18"/>
                <w:szCs w:val="18"/>
                <w:lang w:val="en-GB"/>
              </w:rPr>
            </w:pPr>
          </w:p>
        </w:tc>
      </w:tr>
      <w:tr w:rsidR="00E4354E" w:rsidRPr="00A1207E" w14:paraId="649244E2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C7C3" w14:textId="77777777" w:rsidR="00E4354E" w:rsidRPr="00A1207E" w:rsidRDefault="00AD6B1B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6565" w14:textId="77777777" w:rsidR="00E4354E" w:rsidRDefault="00E4354E" w:rsidP="00B60D7A">
            <w:pPr>
              <w:rPr>
                <w:sz w:val="18"/>
                <w:szCs w:val="18"/>
                <w:lang w:val="en-GB"/>
              </w:rPr>
            </w:pPr>
          </w:p>
          <w:p w14:paraId="0B2BC091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2B3B" w14:textId="77777777" w:rsidR="00E4354E" w:rsidRPr="00A1207E" w:rsidRDefault="00E4354E" w:rsidP="00B60D7A">
            <w:pPr>
              <w:rPr>
                <w:sz w:val="18"/>
                <w:szCs w:val="18"/>
                <w:lang w:val="en-GB"/>
              </w:rPr>
            </w:pPr>
          </w:p>
        </w:tc>
      </w:tr>
      <w:tr w:rsidR="00E4354E" w:rsidRPr="00A1207E" w14:paraId="449FF408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72C2" w14:textId="77777777" w:rsidR="00E4354E" w:rsidRPr="00A1207E" w:rsidRDefault="00AD6B1B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6275" w14:textId="77777777" w:rsidR="00E4354E" w:rsidRDefault="00E4354E" w:rsidP="00B60D7A">
            <w:pPr>
              <w:rPr>
                <w:sz w:val="18"/>
                <w:szCs w:val="18"/>
                <w:lang w:val="en-GB"/>
              </w:rPr>
            </w:pPr>
          </w:p>
          <w:p w14:paraId="1821DE26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21C2" w14:textId="77777777" w:rsidR="00E4354E" w:rsidRPr="00A1207E" w:rsidRDefault="00E4354E" w:rsidP="00B60D7A">
            <w:pPr>
              <w:rPr>
                <w:sz w:val="18"/>
                <w:szCs w:val="18"/>
                <w:lang w:val="en-GB"/>
              </w:rPr>
            </w:pPr>
          </w:p>
        </w:tc>
      </w:tr>
      <w:tr w:rsidR="00E4354E" w:rsidRPr="00A1207E" w14:paraId="6BEBD09D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A79B" w14:textId="77777777" w:rsidR="00E4354E" w:rsidRPr="00A1207E" w:rsidRDefault="00AD6B1B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6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B0D7" w14:textId="77777777" w:rsidR="00E4354E" w:rsidRDefault="00E4354E" w:rsidP="00B60D7A">
            <w:pPr>
              <w:rPr>
                <w:sz w:val="18"/>
                <w:szCs w:val="18"/>
                <w:lang w:val="en-GB"/>
              </w:rPr>
            </w:pPr>
          </w:p>
          <w:p w14:paraId="0CF7DF2E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AE98" w14:textId="77777777" w:rsidR="00E4354E" w:rsidRPr="00A1207E" w:rsidRDefault="00E4354E" w:rsidP="00B60D7A">
            <w:pPr>
              <w:rPr>
                <w:sz w:val="18"/>
                <w:szCs w:val="18"/>
                <w:lang w:val="en-GB"/>
              </w:rPr>
            </w:pPr>
          </w:p>
        </w:tc>
      </w:tr>
      <w:tr w:rsidR="00E4354E" w:rsidRPr="00A1207E" w14:paraId="217897F1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F73E" w14:textId="77777777" w:rsidR="00E4354E" w:rsidRPr="00A1207E" w:rsidRDefault="00AD6B1B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7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E80D" w14:textId="77777777" w:rsidR="00E4354E" w:rsidRDefault="00E4354E" w:rsidP="00B60D7A">
            <w:pPr>
              <w:rPr>
                <w:sz w:val="18"/>
                <w:szCs w:val="18"/>
                <w:lang w:val="en-GB"/>
              </w:rPr>
            </w:pPr>
          </w:p>
          <w:p w14:paraId="0B863575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9136" w14:textId="77777777" w:rsidR="00E4354E" w:rsidRPr="00A1207E" w:rsidRDefault="00E4354E" w:rsidP="00B60D7A">
            <w:pPr>
              <w:rPr>
                <w:sz w:val="18"/>
                <w:szCs w:val="18"/>
                <w:lang w:val="en-GB"/>
              </w:rPr>
            </w:pPr>
          </w:p>
        </w:tc>
      </w:tr>
      <w:tr w:rsidR="00E4354E" w:rsidRPr="00A1207E" w14:paraId="3C29D676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AB6E" w14:textId="77777777" w:rsidR="00E4354E" w:rsidRPr="00A1207E" w:rsidRDefault="00AD6B1B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8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5B40" w14:textId="77777777" w:rsidR="00E4354E" w:rsidRDefault="00E4354E" w:rsidP="00B60D7A">
            <w:pPr>
              <w:rPr>
                <w:sz w:val="18"/>
                <w:szCs w:val="18"/>
                <w:lang w:val="en-GB"/>
              </w:rPr>
            </w:pPr>
          </w:p>
          <w:p w14:paraId="30D37A3F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8E1E" w14:textId="77777777" w:rsidR="00E4354E" w:rsidRPr="00A1207E" w:rsidRDefault="00E4354E" w:rsidP="00B60D7A">
            <w:pPr>
              <w:rPr>
                <w:sz w:val="18"/>
                <w:szCs w:val="18"/>
                <w:lang w:val="en-GB"/>
              </w:rPr>
            </w:pPr>
          </w:p>
        </w:tc>
      </w:tr>
      <w:tr w:rsidR="00B37D68" w:rsidRPr="00A1207E" w14:paraId="7B8A184A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443C" w14:textId="77777777" w:rsidR="00B37D68" w:rsidRDefault="00B37D68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9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83B2" w14:textId="77777777" w:rsidR="00B37D68" w:rsidRDefault="00B37D68" w:rsidP="00B60D7A">
            <w:pPr>
              <w:rPr>
                <w:sz w:val="18"/>
                <w:szCs w:val="18"/>
                <w:lang w:val="en-GB"/>
              </w:rPr>
            </w:pPr>
          </w:p>
          <w:p w14:paraId="3AB40B99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AE72" w14:textId="77777777" w:rsidR="00B37D68" w:rsidRPr="00A1207E" w:rsidRDefault="00B37D68" w:rsidP="00B60D7A">
            <w:pPr>
              <w:rPr>
                <w:sz w:val="18"/>
                <w:szCs w:val="18"/>
                <w:lang w:val="en-GB"/>
              </w:rPr>
            </w:pPr>
          </w:p>
        </w:tc>
      </w:tr>
      <w:tr w:rsidR="00B37D68" w:rsidRPr="00A1207E" w14:paraId="0741B177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B6A8" w14:textId="77777777" w:rsidR="00B37D68" w:rsidRDefault="00B37D68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3AE6" w14:textId="77777777" w:rsidR="00B37D68" w:rsidRDefault="00B37D68" w:rsidP="00B60D7A">
            <w:pPr>
              <w:rPr>
                <w:sz w:val="18"/>
                <w:szCs w:val="18"/>
                <w:lang w:val="en-GB"/>
              </w:rPr>
            </w:pPr>
          </w:p>
          <w:p w14:paraId="32FE6ABD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9EB0" w14:textId="77777777" w:rsidR="00B37D68" w:rsidRPr="00A1207E" w:rsidRDefault="00B37D68" w:rsidP="00B60D7A">
            <w:pPr>
              <w:rPr>
                <w:sz w:val="18"/>
                <w:szCs w:val="18"/>
                <w:lang w:val="en-GB"/>
              </w:rPr>
            </w:pPr>
          </w:p>
        </w:tc>
      </w:tr>
      <w:tr w:rsidR="00B37D68" w:rsidRPr="00A1207E" w14:paraId="13411C0D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C871" w14:textId="77777777" w:rsidR="00B37D68" w:rsidRDefault="00B37D68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8951" w14:textId="77777777" w:rsidR="00B37D68" w:rsidRDefault="00B37D68" w:rsidP="00B60D7A">
            <w:pPr>
              <w:rPr>
                <w:sz w:val="18"/>
                <w:szCs w:val="18"/>
                <w:lang w:val="en-GB"/>
              </w:rPr>
            </w:pPr>
          </w:p>
          <w:p w14:paraId="4EA7C26A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3C1F" w14:textId="77777777" w:rsidR="00B37D68" w:rsidRPr="00A1207E" w:rsidRDefault="00B37D68" w:rsidP="00B60D7A">
            <w:pPr>
              <w:rPr>
                <w:sz w:val="18"/>
                <w:szCs w:val="18"/>
                <w:lang w:val="en-GB"/>
              </w:rPr>
            </w:pPr>
          </w:p>
        </w:tc>
      </w:tr>
      <w:tr w:rsidR="00B37D68" w:rsidRPr="00A1207E" w14:paraId="2EC572D5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C755" w14:textId="77777777" w:rsidR="00B37D68" w:rsidRDefault="00B37D68" w:rsidP="00B60D7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12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F2F4" w14:textId="77777777" w:rsidR="00B37D68" w:rsidRDefault="00B37D68" w:rsidP="00B60D7A">
            <w:pPr>
              <w:rPr>
                <w:sz w:val="18"/>
                <w:szCs w:val="18"/>
                <w:lang w:val="en-GB"/>
              </w:rPr>
            </w:pPr>
          </w:p>
          <w:p w14:paraId="405943C5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C132" w14:textId="77777777" w:rsidR="00B37D68" w:rsidRPr="00A1207E" w:rsidRDefault="00B37D68" w:rsidP="00B60D7A">
            <w:pPr>
              <w:rPr>
                <w:sz w:val="18"/>
                <w:szCs w:val="18"/>
                <w:lang w:val="en-GB"/>
              </w:rPr>
            </w:pPr>
          </w:p>
        </w:tc>
      </w:tr>
      <w:tr w:rsidR="00B37D68" w:rsidRPr="00A1207E" w14:paraId="402E6EA5" w14:textId="77777777" w:rsidTr="00E4354E">
        <w:trPr>
          <w:trHeight w:val="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1CC9" w14:textId="77777777" w:rsidR="00B37D68" w:rsidRDefault="00B37D68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28D5" w14:textId="77777777" w:rsidR="00B37D68" w:rsidRDefault="00B37D68" w:rsidP="00B60D7A">
            <w:pPr>
              <w:rPr>
                <w:sz w:val="18"/>
                <w:szCs w:val="18"/>
                <w:lang w:val="en-GB"/>
              </w:rPr>
            </w:pPr>
          </w:p>
          <w:p w14:paraId="1F9F36BE" w14:textId="77777777" w:rsidR="00E20056" w:rsidRPr="00A1207E" w:rsidRDefault="00E20056" w:rsidP="00B60D7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D5D0" w14:textId="77777777" w:rsidR="00B37D68" w:rsidRPr="00A1207E" w:rsidRDefault="00B37D68" w:rsidP="00B60D7A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505780DD" w14:textId="77777777" w:rsidR="008D1E62" w:rsidRDefault="008D1E62" w:rsidP="008D1E62">
      <w:pPr>
        <w:rPr>
          <w:b/>
          <w:sz w:val="20"/>
          <w:lang w:val="en-GB"/>
        </w:rPr>
      </w:pPr>
    </w:p>
    <w:p w14:paraId="47F77EB8" w14:textId="77777777" w:rsidR="00744EFF" w:rsidRPr="00B9093E" w:rsidRDefault="006B40A1" w:rsidP="007B00B4">
      <w:pPr>
        <w:rPr>
          <w:sz w:val="20"/>
          <w:lang w:val="en-GB"/>
        </w:rPr>
      </w:pPr>
      <w:r>
        <w:rPr>
          <w:b/>
          <w:sz w:val="20"/>
          <w:lang w:val="en-GB"/>
        </w:rPr>
        <w:t>K</w:t>
      </w:r>
      <w:r w:rsidR="007B00B4">
        <w:rPr>
          <w:b/>
          <w:sz w:val="20"/>
          <w:lang w:val="en-GB"/>
        </w:rPr>
        <w:t xml:space="preserve">) </w:t>
      </w:r>
      <w:r w:rsidR="00744EFF">
        <w:rPr>
          <w:b/>
          <w:sz w:val="20"/>
          <w:lang w:val="en-GB"/>
        </w:rPr>
        <w:t>Notes</w:t>
      </w:r>
      <w:r w:rsidR="0055443F">
        <w:rPr>
          <w:b/>
          <w:sz w:val="20"/>
          <w:lang w:val="en-GB"/>
        </w:rPr>
        <w:t xml:space="preserve"> [to be completed by Inspector]</w:t>
      </w:r>
    </w:p>
    <w:p w14:paraId="7CC529EA" w14:textId="77777777" w:rsidR="008E1A6A" w:rsidRDefault="008E1A6A" w:rsidP="00A34490">
      <w:pPr>
        <w:rPr>
          <w:sz w:val="8"/>
          <w:szCs w:val="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B4632" w14:paraId="38772625" w14:textId="77777777" w:rsidTr="00120993">
        <w:trPr>
          <w:trHeight w:val="2107"/>
        </w:trPr>
        <w:tc>
          <w:tcPr>
            <w:tcW w:w="9629" w:type="dxa"/>
          </w:tcPr>
          <w:p w14:paraId="32E5E461" w14:textId="77777777" w:rsidR="001B4632" w:rsidRDefault="001B4632" w:rsidP="00744EFF">
            <w:pPr>
              <w:tabs>
                <w:tab w:val="left" w:pos="2694"/>
                <w:tab w:val="left" w:pos="5529"/>
                <w:tab w:val="left" w:pos="8364"/>
              </w:tabs>
              <w:rPr>
                <w:i/>
                <w:sz w:val="16"/>
                <w:szCs w:val="8"/>
                <w:lang w:val="en-GB"/>
              </w:rPr>
            </w:pPr>
          </w:p>
        </w:tc>
      </w:tr>
    </w:tbl>
    <w:p w14:paraId="4DFF292A" w14:textId="77777777" w:rsidR="00744EFF" w:rsidRDefault="00744EFF" w:rsidP="001B4632">
      <w:pPr>
        <w:tabs>
          <w:tab w:val="left" w:pos="5529"/>
          <w:tab w:val="left" w:pos="8364"/>
        </w:tabs>
        <w:rPr>
          <w:i/>
          <w:sz w:val="16"/>
          <w:szCs w:val="8"/>
          <w:lang w:val="en-GB"/>
        </w:rPr>
      </w:pPr>
      <w:r>
        <w:rPr>
          <w:i/>
          <w:sz w:val="16"/>
          <w:szCs w:val="8"/>
          <w:lang w:val="en-GB"/>
        </w:rPr>
        <w:t>Details of any other relevant points, issues, short-comings, etc.</w:t>
      </w:r>
    </w:p>
    <w:p w14:paraId="50DB1449" w14:textId="77777777" w:rsidR="00DD5EE8" w:rsidRDefault="00DD5EE8" w:rsidP="00DD5EE8">
      <w:pPr>
        <w:rPr>
          <w:b/>
          <w:sz w:val="20"/>
          <w:lang w:val="en-GB"/>
        </w:rPr>
      </w:pPr>
    </w:p>
    <w:p w14:paraId="7FA62129" w14:textId="77777777" w:rsidR="00942565" w:rsidRPr="00B9093E" w:rsidRDefault="00942565" w:rsidP="00942565">
      <w:pPr>
        <w:rPr>
          <w:sz w:val="20"/>
          <w:lang w:val="en-GB"/>
        </w:rPr>
      </w:pPr>
      <w:r>
        <w:rPr>
          <w:b/>
          <w:sz w:val="20"/>
          <w:lang w:val="en-GB"/>
        </w:rPr>
        <w:t>L) Revision History</w:t>
      </w:r>
    </w:p>
    <w:p w14:paraId="235330A3" w14:textId="77777777" w:rsidR="00942565" w:rsidRDefault="00942565" w:rsidP="00DD5EE8">
      <w:pPr>
        <w:rPr>
          <w:b/>
          <w:sz w:val="20"/>
          <w:lang w:val="en-GB"/>
        </w:rPr>
      </w:pPr>
    </w:p>
    <w:tbl>
      <w:tblPr>
        <w:tblW w:w="9639" w:type="dxa"/>
        <w:tblInd w:w="-5" w:type="dxa"/>
        <w:tblLook w:val="01E0" w:firstRow="1" w:lastRow="1" w:firstColumn="1" w:lastColumn="1" w:noHBand="0" w:noVBand="0"/>
      </w:tblPr>
      <w:tblGrid>
        <w:gridCol w:w="1843"/>
        <w:gridCol w:w="2126"/>
        <w:gridCol w:w="5670"/>
      </w:tblGrid>
      <w:tr w:rsidR="005F4E7D" w:rsidRPr="00A1207E" w14:paraId="1ABAB9F9" w14:textId="77777777" w:rsidTr="005F4E7D"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91BD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Date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CE629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Completed by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9F51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en-GB"/>
              </w:rPr>
              <w:t>Comments, notes, changes</w:t>
            </w:r>
          </w:p>
        </w:tc>
      </w:tr>
      <w:tr w:rsidR="005F4E7D" w:rsidRPr="00A1207E" w14:paraId="721BEFD0" w14:textId="77777777" w:rsidTr="005F4E7D"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4D3E" w14:textId="77777777" w:rsidR="005F4E7D" w:rsidRDefault="005F4E7D" w:rsidP="00AE00AA">
            <w:pPr>
              <w:rPr>
                <w:sz w:val="18"/>
                <w:szCs w:val="18"/>
                <w:lang w:val="en-GB"/>
              </w:rPr>
            </w:pPr>
          </w:p>
          <w:p w14:paraId="4A08F773" w14:textId="77777777" w:rsidR="005F4E7D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CBE5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FF737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</w:tr>
      <w:tr w:rsidR="005F4E7D" w:rsidRPr="00A1207E" w14:paraId="0FD17D28" w14:textId="77777777" w:rsidTr="005F4E7D"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0210" w14:textId="77777777" w:rsidR="005F4E7D" w:rsidRDefault="005F4E7D" w:rsidP="00AE00AA">
            <w:pPr>
              <w:rPr>
                <w:sz w:val="18"/>
                <w:szCs w:val="18"/>
                <w:lang w:val="en-GB"/>
              </w:rPr>
            </w:pPr>
          </w:p>
          <w:p w14:paraId="1177F143" w14:textId="77777777" w:rsidR="005F4E7D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5BD3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883D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</w:tr>
      <w:tr w:rsidR="005F4E7D" w:rsidRPr="00A1207E" w14:paraId="5D1AF8E0" w14:textId="77777777" w:rsidTr="005F4E7D"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17B5" w14:textId="77777777" w:rsidR="005F4E7D" w:rsidRDefault="005F4E7D" w:rsidP="00AE00AA">
            <w:pPr>
              <w:rPr>
                <w:sz w:val="18"/>
                <w:szCs w:val="18"/>
                <w:lang w:val="en-GB"/>
              </w:rPr>
            </w:pPr>
          </w:p>
          <w:p w14:paraId="0E897318" w14:textId="77777777" w:rsidR="005F4E7D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0868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4976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</w:tr>
      <w:tr w:rsidR="005F4E7D" w:rsidRPr="00A1207E" w14:paraId="02BB336C" w14:textId="77777777" w:rsidTr="005F4E7D"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8E60" w14:textId="77777777" w:rsidR="005F4E7D" w:rsidRDefault="005F4E7D" w:rsidP="00AE00AA">
            <w:pPr>
              <w:rPr>
                <w:sz w:val="18"/>
                <w:szCs w:val="18"/>
                <w:lang w:val="en-GB"/>
              </w:rPr>
            </w:pPr>
          </w:p>
          <w:p w14:paraId="6BC4F361" w14:textId="77777777" w:rsidR="005F4E7D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CFD6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51D5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</w:tr>
      <w:tr w:rsidR="005F4E7D" w:rsidRPr="00A1207E" w14:paraId="7C6FBDC8" w14:textId="77777777" w:rsidTr="005F4E7D"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5DF2" w14:textId="77777777" w:rsidR="005F4E7D" w:rsidRDefault="005F4E7D" w:rsidP="00AE00AA">
            <w:pPr>
              <w:rPr>
                <w:sz w:val="18"/>
                <w:szCs w:val="18"/>
                <w:lang w:val="en-GB"/>
              </w:rPr>
            </w:pPr>
          </w:p>
          <w:p w14:paraId="2310F119" w14:textId="77777777" w:rsidR="005F4E7D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10F1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C49E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</w:tr>
      <w:tr w:rsidR="005F4E7D" w:rsidRPr="00A1207E" w14:paraId="7C57FB4B" w14:textId="77777777" w:rsidTr="005F4E7D"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A06F" w14:textId="77777777" w:rsidR="005F4E7D" w:rsidRDefault="005F4E7D" w:rsidP="00AE00AA">
            <w:pPr>
              <w:rPr>
                <w:sz w:val="18"/>
                <w:szCs w:val="18"/>
                <w:lang w:val="en-GB"/>
              </w:rPr>
            </w:pPr>
          </w:p>
          <w:p w14:paraId="0FA7A90E" w14:textId="77777777" w:rsidR="005F4E7D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32B0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510B" w14:textId="77777777" w:rsidR="005F4E7D" w:rsidRPr="00A1207E" w:rsidRDefault="005F4E7D" w:rsidP="00AE00AA">
            <w:pPr>
              <w:rPr>
                <w:sz w:val="18"/>
                <w:szCs w:val="18"/>
                <w:lang w:val="en-GB"/>
              </w:rPr>
            </w:pPr>
          </w:p>
        </w:tc>
      </w:tr>
    </w:tbl>
    <w:p w14:paraId="56506674" w14:textId="77777777" w:rsidR="00942565" w:rsidRDefault="00942565" w:rsidP="00DD5EE8">
      <w:pPr>
        <w:rPr>
          <w:i/>
          <w:sz w:val="16"/>
          <w:szCs w:val="8"/>
          <w:lang w:val="en-GB"/>
        </w:rPr>
      </w:pPr>
    </w:p>
    <w:p w14:paraId="657753DE" w14:textId="77777777" w:rsidR="00942565" w:rsidRDefault="00942565" w:rsidP="00DD5EE8">
      <w:pPr>
        <w:rPr>
          <w:b/>
          <w:sz w:val="20"/>
          <w:lang w:val="en-GB"/>
        </w:rPr>
      </w:pPr>
    </w:p>
    <w:sectPr w:rsidR="00942565" w:rsidSect="00866D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567" w:right="427" w:bottom="993" w:left="1843" w:header="284" w:footer="454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6C6E1" w14:textId="77777777" w:rsidR="003F5C02" w:rsidRDefault="003F5C02">
      <w:r>
        <w:separator/>
      </w:r>
    </w:p>
  </w:endnote>
  <w:endnote w:type="continuationSeparator" w:id="0">
    <w:p w14:paraId="79BCC535" w14:textId="77777777" w:rsidR="003F5C02" w:rsidRDefault="003F5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9CA59" w14:textId="77777777" w:rsidR="00B45BAB" w:rsidRDefault="00B45B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F2F27" w14:textId="77777777" w:rsidR="004314CF" w:rsidRDefault="004314CF" w:rsidP="00586FA5">
    <w:pPr>
      <w:pStyle w:val="Footer"/>
      <w:tabs>
        <w:tab w:val="clear" w:pos="4320"/>
        <w:tab w:val="clear" w:pos="8640"/>
        <w:tab w:val="left" w:pos="6845"/>
      </w:tabs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55033F3" wp14:editId="30E5D53C">
              <wp:simplePos x="0" y="0"/>
              <wp:positionH relativeFrom="column">
                <wp:posOffset>2583180</wp:posOffset>
              </wp:positionH>
              <wp:positionV relativeFrom="paragraph">
                <wp:posOffset>107315</wp:posOffset>
              </wp:positionV>
              <wp:extent cx="333829" cy="256499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3829" cy="25649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1EE8F" w14:textId="77777777" w:rsidR="004314CF" w:rsidRPr="004F3852" w:rsidRDefault="004314CF">
                          <w:pPr>
                            <w:rPr>
                              <w:sz w:val="20"/>
                            </w:rPr>
                          </w:pPr>
                          <w:r w:rsidRPr="004F3852">
                            <w:rPr>
                              <w:sz w:val="20"/>
                            </w:rPr>
                            <w:fldChar w:fldCharType="begin"/>
                          </w:r>
                          <w:r w:rsidRPr="004F3852">
                            <w:rPr>
                              <w:sz w:val="20"/>
                            </w:rPr>
                            <w:instrText xml:space="preserve"> PAGE   \* MERGEFORMAT </w:instrText>
                          </w:r>
                          <w:r w:rsidRPr="004F3852">
                            <w:rPr>
                              <w:sz w:val="20"/>
                            </w:rPr>
                            <w:fldChar w:fldCharType="separate"/>
                          </w:r>
                          <w:r w:rsidR="00383521">
                            <w:rPr>
                              <w:noProof/>
                              <w:sz w:val="20"/>
                            </w:rPr>
                            <w:t>3</w:t>
                          </w:r>
                          <w:r w:rsidRPr="004F3852">
                            <w:rPr>
                              <w:noProof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478B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3.4pt;margin-top:8.45pt;width:26.3pt;height:20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" filled="f" stroked="f" strokeweight=".5pt">
              <v:textbox>
                <w:txbxContent>
                  <w:p w:rsidR="004314CF" w:rsidRPr="004F3852" w:rsidRDefault="004314CF">
                    <w:pPr>
                      <w:rPr>
                        <w:sz w:val="20"/>
                      </w:rPr>
                    </w:pPr>
                    <w:r w:rsidRPr="004F3852">
                      <w:rPr>
                        <w:sz w:val="20"/>
                      </w:rPr>
                      <w:fldChar w:fldCharType="begin"/>
                    </w:r>
                    <w:r w:rsidRPr="004F3852">
                      <w:rPr>
                        <w:sz w:val="20"/>
                      </w:rPr>
                      <w:instrText xml:space="preserve"> PAGE   \* MERGEFORMAT </w:instrText>
                    </w:r>
                    <w:r w:rsidRPr="004F3852">
                      <w:rPr>
                        <w:sz w:val="20"/>
                      </w:rPr>
                      <w:fldChar w:fldCharType="separate"/>
                    </w:r>
                    <w:r w:rsidR="00383521">
                      <w:rPr>
                        <w:noProof/>
                        <w:sz w:val="20"/>
                      </w:rPr>
                      <w:t>3</w:t>
                    </w:r>
                    <w:r w:rsidRPr="004F3852">
                      <w:rPr>
                        <w:noProof/>
                        <w:sz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586FA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3180EC" w14:textId="6981E2A1" w:rsidR="00951508" w:rsidRPr="00951508" w:rsidRDefault="00951508">
    <w:pPr>
      <w:pStyle w:val="Footer"/>
      <w:rPr>
        <w:i/>
        <w:sz w:val="16"/>
        <w:lang w:val="en-GB"/>
      </w:rPr>
    </w:pPr>
    <w:r>
      <w:rPr>
        <w:i/>
        <w:sz w:val="16"/>
        <w:lang w:val="en-GB"/>
      </w:rPr>
      <w:t>Course Description</w:t>
    </w:r>
    <w:r w:rsidRPr="0051314A">
      <w:rPr>
        <w:i/>
        <w:sz w:val="16"/>
        <w:lang w:val="en-GB"/>
      </w:rPr>
      <w:t xml:space="preserve"> Form – v</w:t>
    </w:r>
    <w:r w:rsidR="00B45BAB">
      <w:rPr>
        <w:i/>
        <w:sz w:val="16"/>
        <w:lang w:val="en-GB"/>
      </w:rPr>
      <w:t>3</w:t>
    </w:r>
    <w:r w:rsidRPr="0051314A">
      <w:rPr>
        <w:i/>
        <w:sz w:val="16"/>
        <w:lang w:val="en-GB"/>
      </w:rPr>
      <w:t xml:space="preserve"> – </w:t>
    </w:r>
    <w:r w:rsidR="00B45BAB">
      <w:rPr>
        <w:i/>
        <w:sz w:val="16"/>
        <w:lang w:val="en-GB"/>
      </w:rPr>
      <w:t>September</w:t>
    </w:r>
    <w:r w:rsidRPr="0051314A">
      <w:rPr>
        <w:i/>
        <w:sz w:val="16"/>
        <w:lang w:val="en-GB"/>
      </w:rPr>
      <w:t xml:space="preserve"> 20</w:t>
    </w:r>
    <w:r w:rsidR="00B45BAB">
      <w:rPr>
        <w:i/>
        <w:sz w:val="16"/>
        <w:lang w:val="en-GB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6F7688" w14:textId="77777777" w:rsidR="003F5C02" w:rsidRDefault="003F5C02">
      <w:r>
        <w:separator/>
      </w:r>
    </w:p>
  </w:footnote>
  <w:footnote w:type="continuationSeparator" w:id="0">
    <w:p w14:paraId="512ED7E8" w14:textId="77777777" w:rsidR="003F5C02" w:rsidRDefault="003F5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985800" w14:textId="77777777" w:rsidR="00B45BAB" w:rsidRDefault="00B45B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D628C" w14:textId="77777777" w:rsidR="00B45BAB" w:rsidRDefault="00B45B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23E438" w14:textId="029A334A" w:rsidR="004314CF" w:rsidRDefault="0011423F" w:rsidP="00586FA5">
    <w:pPr>
      <w:jc w:val="center"/>
      <w:rPr>
        <w:b/>
        <w:lang w:val="en-GB"/>
      </w:rPr>
    </w:pPr>
    <w:r w:rsidRPr="0011423F">
      <w:rPr>
        <w:b/>
        <w:noProof/>
        <w:lang w:val="en-GB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4B42D2A" wp14:editId="542C2A9B">
              <wp:simplePos x="0" y="0"/>
              <wp:positionH relativeFrom="column">
                <wp:posOffset>5059045</wp:posOffset>
              </wp:positionH>
              <wp:positionV relativeFrom="paragraph">
                <wp:posOffset>-113665</wp:posOffset>
              </wp:positionV>
              <wp:extent cx="1130300" cy="1256665"/>
              <wp:effectExtent l="0" t="0" r="0" b="6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30300" cy="1256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4EF81A" w14:textId="2BEC1990" w:rsidR="0011423F" w:rsidRDefault="0011423F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376F4ACC" wp14:editId="0D321B01">
                                <wp:extent cx="603885" cy="979888"/>
                                <wp:effectExtent l="0" t="0" r="5715" b="0"/>
                                <wp:docPr id="2" name="Picture 2" descr="A drawing of a pers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GBSS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41635" cy="104114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42D2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398.35pt;margin-top:-8.95pt;width:89pt;height:98.9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" stroked="f">
              <v:textbox>
                <w:txbxContent>
                  <w:p w14:paraId="204EF81A" w14:textId="2BEC1990" w:rsidR="0011423F" w:rsidRDefault="0011423F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376F4ACC" wp14:editId="0D321B01">
                          <wp:extent cx="603885" cy="979888"/>
                          <wp:effectExtent l="0" t="0" r="5715" b="0"/>
                          <wp:docPr id="2" name="Picture 2" descr="A drawing of a pers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GBSS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41635" cy="104114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86FA5" w:rsidRPr="00A1207E">
      <w:rPr>
        <w:b/>
        <w:lang w:val="en-GB"/>
      </w:rPr>
      <w:t xml:space="preserve">British Alpine </w:t>
    </w:r>
    <w:r w:rsidR="00890D58">
      <w:rPr>
        <w:b/>
        <w:lang w:val="en-GB"/>
      </w:rPr>
      <w:t>&amp; Telemark</w:t>
    </w:r>
    <w:r w:rsidR="00586FA5" w:rsidRPr="00A1207E">
      <w:rPr>
        <w:b/>
        <w:lang w:val="en-GB"/>
      </w:rPr>
      <w:br/>
    </w:r>
    <w:r w:rsidR="00501230">
      <w:rPr>
        <w:b/>
        <w:lang w:val="en-GB"/>
      </w:rPr>
      <w:t xml:space="preserve">Artificial Slope </w:t>
    </w:r>
    <w:r w:rsidR="008570EC">
      <w:rPr>
        <w:b/>
        <w:lang w:val="en-GB"/>
      </w:rPr>
      <w:t>Course Description</w:t>
    </w:r>
  </w:p>
  <w:p w14:paraId="39F71D0C" w14:textId="77777777" w:rsidR="00586FA5" w:rsidRPr="00347EA3" w:rsidRDefault="00347EA3" w:rsidP="00586FA5">
    <w:pPr>
      <w:jc w:val="center"/>
      <w:rPr>
        <w:i/>
        <w:sz w:val="20"/>
      </w:rPr>
    </w:pPr>
    <w:r>
      <w:rPr>
        <w:sz w:val="20"/>
      </w:rPr>
      <w:br/>
    </w:r>
    <w:r w:rsidRPr="00347EA3">
      <w:rPr>
        <w:i/>
        <w:sz w:val="18"/>
      </w:rPr>
      <w:t>This form to be completed by Applicant and/or Inspector</w:t>
    </w:r>
    <w:r>
      <w:rPr>
        <w:i/>
        <w:sz w:val="18"/>
      </w:rPr>
      <w:br/>
      <w:t>Refer to BACR VIII for guidance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4D7692"/>
    <w:multiLevelType w:val="hybridMultilevel"/>
    <w:tmpl w:val="D7383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4A32D4"/>
    <w:multiLevelType w:val="multilevel"/>
    <w:tmpl w:val="86AE4A22"/>
    <w:lvl w:ilvl="0">
      <w:start w:val="1"/>
      <w:numFmt w:val="decimal"/>
      <w:pStyle w:val="NumberedHeading1"/>
      <w:lvlText w:val="%1."/>
      <w:lvlJc w:val="left"/>
      <w:pPr>
        <w:ind w:left="1211" w:hanging="360"/>
      </w:pPr>
    </w:lvl>
    <w:lvl w:ilvl="1">
      <w:start w:val="1"/>
      <w:numFmt w:val="decimal"/>
      <w:pStyle w:val="NumberedHeading2"/>
      <w:lvlText w:val="%1.%2."/>
      <w:lvlJc w:val="left"/>
      <w:pPr>
        <w:ind w:left="1643" w:hanging="432"/>
      </w:pPr>
    </w:lvl>
    <w:lvl w:ilvl="2">
      <w:start w:val="1"/>
      <w:numFmt w:val="decimal"/>
      <w:pStyle w:val="NumberedHeading3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B24"/>
    <w:rsid w:val="00005721"/>
    <w:rsid w:val="00051C8D"/>
    <w:rsid w:val="00056D07"/>
    <w:rsid w:val="000B5AB4"/>
    <w:rsid w:val="000C5C13"/>
    <w:rsid w:val="0011423F"/>
    <w:rsid w:val="00120993"/>
    <w:rsid w:val="001438AD"/>
    <w:rsid w:val="001528B2"/>
    <w:rsid w:val="00152ABE"/>
    <w:rsid w:val="001745FC"/>
    <w:rsid w:val="00184630"/>
    <w:rsid w:val="001A75D7"/>
    <w:rsid w:val="001B4632"/>
    <w:rsid w:val="001D068B"/>
    <w:rsid w:val="001D1884"/>
    <w:rsid w:val="001E3574"/>
    <w:rsid w:val="00224C0D"/>
    <w:rsid w:val="00225119"/>
    <w:rsid w:val="00240CBE"/>
    <w:rsid w:val="0024166B"/>
    <w:rsid w:val="00271063"/>
    <w:rsid w:val="002728C7"/>
    <w:rsid w:val="0027721C"/>
    <w:rsid w:val="002805B0"/>
    <w:rsid w:val="00280B9A"/>
    <w:rsid w:val="002869D9"/>
    <w:rsid w:val="00296C61"/>
    <w:rsid w:val="002F22D8"/>
    <w:rsid w:val="00302E3E"/>
    <w:rsid w:val="00314C4E"/>
    <w:rsid w:val="0031599D"/>
    <w:rsid w:val="00315A40"/>
    <w:rsid w:val="00317C9D"/>
    <w:rsid w:val="00345BF1"/>
    <w:rsid w:val="00347EA3"/>
    <w:rsid w:val="00360588"/>
    <w:rsid w:val="00383521"/>
    <w:rsid w:val="003937D6"/>
    <w:rsid w:val="003B5F7E"/>
    <w:rsid w:val="003D3EAD"/>
    <w:rsid w:val="003E37AE"/>
    <w:rsid w:val="003E41CD"/>
    <w:rsid w:val="003F5C02"/>
    <w:rsid w:val="00430553"/>
    <w:rsid w:val="004314CF"/>
    <w:rsid w:val="0045721F"/>
    <w:rsid w:val="0047003B"/>
    <w:rsid w:val="00476481"/>
    <w:rsid w:val="0047751A"/>
    <w:rsid w:val="004C5F26"/>
    <w:rsid w:val="004F3852"/>
    <w:rsid w:val="00500487"/>
    <w:rsid w:val="0050077C"/>
    <w:rsid w:val="00501230"/>
    <w:rsid w:val="00526A49"/>
    <w:rsid w:val="0055443F"/>
    <w:rsid w:val="005562D8"/>
    <w:rsid w:val="00582CD2"/>
    <w:rsid w:val="00586FA5"/>
    <w:rsid w:val="005D536D"/>
    <w:rsid w:val="005E3B23"/>
    <w:rsid w:val="005F4E7D"/>
    <w:rsid w:val="00605410"/>
    <w:rsid w:val="00610313"/>
    <w:rsid w:val="00631DA6"/>
    <w:rsid w:val="00663279"/>
    <w:rsid w:val="00664C56"/>
    <w:rsid w:val="00671ADB"/>
    <w:rsid w:val="00681073"/>
    <w:rsid w:val="00683821"/>
    <w:rsid w:val="00692BDB"/>
    <w:rsid w:val="006B27C2"/>
    <w:rsid w:val="006B40A1"/>
    <w:rsid w:val="006E2452"/>
    <w:rsid w:val="006F16B5"/>
    <w:rsid w:val="006F1D2E"/>
    <w:rsid w:val="007068CD"/>
    <w:rsid w:val="00715297"/>
    <w:rsid w:val="007169EB"/>
    <w:rsid w:val="00724B45"/>
    <w:rsid w:val="00744EFF"/>
    <w:rsid w:val="007557C0"/>
    <w:rsid w:val="00765069"/>
    <w:rsid w:val="0078168E"/>
    <w:rsid w:val="00790FE2"/>
    <w:rsid w:val="007949E0"/>
    <w:rsid w:val="007A6B56"/>
    <w:rsid w:val="007A6E4B"/>
    <w:rsid w:val="007B00B4"/>
    <w:rsid w:val="007C1161"/>
    <w:rsid w:val="007D7143"/>
    <w:rsid w:val="007E6BDA"/>
    <w:rsid w:val="007F7576"/>
    <w:rsid w:val="0081245A"/>
    <w:rsid w:val="0082582B"/>
    <w:rsid w:val="00834E14"/>
    <w:rsid w:val="00835B24"/>
    <w:rsid w:val="00850493"/>
    <w:rsid w:val="008542CC"/>
    <w:rsid w:val="008570EC"/>
    <w:rsid w:val="00866C3A"/>
    <w:rsid w:val="00866D4A"/>
    <w:rsid w:val="00877DF7"/>
    <w:rsid w:val="00890D58"/>
    <w:rsid w:val="008B0EA0"/>
    <w:rsid w:val="008D1E62"/>
    <w:rsid w:val="008E1A6A"/>
    <w:rsid w:val="008F0393"/>
    <w:rsid w:val="008F329B"/>
    <w:rsid w:val="00901922"/>
    <w:rsid w:val="00922BCC"/>
    <w:rsid w:val="0094019B"/>
    <w:rsid w:val="009416DD"/>
    <w:rsid w:val="00942565"/>
    <w:rsid w:val="0094431A"/>
    <w:rsid w:val="00951508"/>
    <w:rsid w:val="0096466D"/>
    <w:rsid w:val="009671FF"/>
    <w:rsid w:val="00971BDC"/>
    <w:rsid w:val="0098123C"/>
    <w:rsid w:val="0099024D"/>
    <w:rsid w:val="009A0954"/>
    <w:rsid w:val="009A104D"/>
    <w:rsid w:val="009A1F9F"/>
    <w:rsid w:val="009C1902"/>
    <w:rsid w:val="009D533D"/>
    <w:rsid w:val="00A0115B"/>
    <w:rsid w:val="00A1207E"/>
    <w:rsid w:val="00A31B56"/>
    <w:rsid w:val="00A34490"/>
    <w:rsid w:val="00A4244C"/>
    <w:rsid w:val="00A7677C"/>
    <w:rsid w:val="00A77C98"/>
    <w:rsid w:val="00AA0693"/>
    <w:rsid w:val="00AA2341"/>
    <w:rsid w:val="00AB47CB"/>
    <w:rsid w:val="00AD6B1B"/>
    <w:rsid w:val="00AE0125"/>
    <w:rsid w:val="00AF5413"/>
    <w:rsid w:val="00B07B3E"/>
    <w:rsid w:val="00B165DA"/>
    <w:rsid w:val="00B17F1B"/>
    <w:rsid w:val="00B32884"/>
    <w:rsid w:val="00B37D68"/>
    <w:rsid w:val="00B42830"/>
    <w:rsid w:val="00B45BAB"/>
    <w:rsid w:val="00B66822"/>
    <w:rsid w:val="00B811F0"/>
    <w:rsid w:val="00B9093E"/>
    <w:rsid w:val="00BB58D2"/>
    <w:rsid w:val="00BC19A1"/>
    <w:rsid w:val="00BE4045"/>
    <w:rsid w:val="00BE633D"/>
    <w:rsid w:val="00C14403"/>
    <w:rsid w:val="00C1537F"/>
    <w:rsid w:val="00C2436B"/>
    <w:rsid w:val="00C53F6E"/>
    <w:rsid w:val="00C81F47"/>
    <w:rsid w:val="00C82307"/>
    <w:rsid w:val="00C90901"/>
    <w:rsid w:val="00C9292A"/>
    <w:rsid w:val="00C95F4B"/>
    <w:rsid w:val="00CD3D2F"/>
    <w:rsid w:val="00CF019F"/>
    <w:rsid w:val="00D20209"/>
    <w:rsid w:val="00D20956"/>
    <w:rsid w:val="00D30D5E"/>
    <w:rsid w:val="00D61C76"/>
    <w:rsid w:val="00D77006"/>
    <w:rsid w:val="00D87797"/>
    <w:rsid w:val="00DC2FC7"/>
    <w:rsid w:val="00DD5EE8"/>
    <w:rsid w:val="00DE1084"/>
    <w:rsid w:val="00DE2B73"/>
    <w:rsid w:val="00DE53AD"/>
    <w:rsid w:val="00E00AE6"/>
    <w:rsid w:val="00E20056"/>
    <w:rsid w:val="00E3151B"/>
    <w:rsid w:val="00E341E8"/>
    <w:rsid w:val="00E4354E"/>
    <w:rsid w:val="00E44D6C"/>
    <w:rsid w:val="00E7089E"/>
    <w:rsid w:val="00E85819"/>
    <w:rsid w:val="00EA118D"/>
    <w:rsid w:val="00EB28E8"/>
    <w:rsid w:val="00EB6EDE"/>
    <w:rsid w:val="00EC2A4A"/>
    <w:rsid w:val="00F06F40"/>
    <w:rsid w:val="00F16AB3"/>
    <w:rsid w:val="00F27757"/>
    <w:rsid w:val="00F55705"/>
    <w:rsid w:val="00FF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BC497D"/>
  <w15:docId w15:val="{58425B49-7D78-4288-A5FD-E103BB488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B24"/>
    <w:pPr>
      <w:spacing w:after="0" w:line="240" w:lineRule="auto"/>
    </w:pPr>
    <w:rPr>
      <w:rFonts w:ascii="Arial" w:eastAsia="Times New Roman" w:hAnsi="Arial" w:cs="Times New Roman"/>
      <w:sz w:val="24"/>
      <w:szCs w:val="20"/>
      <w:lang w:val="de-DE" w:eastAsia="de-DE"/>
    </w:rPr>
  </w:style>
  <w:style w:type="paragraph" w:styleId="Heading1">
    <w:name w:val="heading 1"/>
    <w:basedOn w:val="Normal"/>
    <w:next w:val="Normal"/>
    <w:link w:val="Heading1Char"/>
    <w:qFormat/>
    <w:rsid w:val="0027721C"/>
    <w:pPr>
      <w:keepNext/>
      <w:spacing w:after="240"/>
      <w:outlineLvl w:val="0"/>
    </w:pPr>
    <w:rPr>
      <w:rFonts w:eastAsia="Cambria" w:cs="Arial"/>
      <w:b/>
      <w:sz w:val="28"/>
      <w:lang w:val="en-US"/>
    </w:rPr>
  </w:style>
  <w:style w:type="paragraph" w:styleId="Heading2">
    <w:name w:val="heading 2"/>
    <w:basedOn w:val="Normal"/>
    <w:next w:val="Normal"/>
    <w:link w:val="Heading2Char"/>
    <w:qFormat/>
    <w:rsid w:val="0027721C"/>
    <w:pPr>
      <w:keepNext/>
      <w:spacing w:after="240"/>
      <w:outlineLvl w:val="1"/>
    </w:pPr>
    <w:rPr>
      <w:rFonts w:eastAsia="Cambria" w:cs="Arial"/>
      <w:b/>
      <w:bCs/>
      <w:iCs/>
      <w:szCs w:val="24"/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A0115B"/>
    <w:pPr>
      <w:keepNext/>
      <w:keepLines/>
      <w:spacing w:after="240"/>
      <w:outlineLvl w:val="2"/>
    </w:pPr>
    <w:rPr>
      <w:rFonts w:eastAsiaTheme="majorEastAsia" w:cstheme="majorBidi"/>
      <w:bCs/>
      <w:lang w:val="de-CH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17F1B"/>
    <w:pPr>
      <w:keepNext/>
      <w:keepLines/>
      <w:spacing w:before="200"/>
      <w:outlineLvl w:val="3"/>
    </w:pPr>
    <w:rPr>
      <w:rFonts w:eastAsiaTheme="majorEastAsia" w:cstheme="majorBidi"/>
      <w:bCs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721C"/>
    <w:rPr>
      <w:rFonts w:ascii="Arial" w:eastAsia="Cambria" w:hAnsi="Arial" w:cs="Arial"/>
      <w:b/>
      <w:sz w:val="28"/>
      <w:szCs w:val="20"/>
      <w:lang w:val="en-US" w:eastAsia="de-DE"/>
    </w:rPr>
  </w:style>
  <w:style w:type="character" w:customStyle="1" w:styleId="Heading2Char">
    <w:name w:val="Heading 2 Char"/>
    <w:basedOn w:val="DefaultParagraphFont"/>
    <w:link w:val="Heading2"/>
    <w:rsid w:val="0027721C"/>
    <w:rPr>
      <w:rFonts w:ascii="Arial" w:eastAsia="Cambria" w:hAnsi="Arial" w:cs="Arial"/>
      <w:b/>
      <w:bCs/>
      <w:iCs/>
      <w:sz w:val="24"/>
      <w:szCs w:val="24"/>
      <w:lang w:val="en-US" w:eastAsia="de-DE"/>
    </w:rPr>
  </w:style>
  <w:style w:type="paragraph" w:styleId="Header">
    <w:name w:val="header"/>
    <w:basedOn w:val="Normal"/>
    <w:link w:val="HeaderChar"/>
    <w:rsid w:val="0027721C"/>
    <w:pPr>
      <w:tabs>
        <w:tab w:val="center" w:pos="4320"/>
        <w:tab w:val="right" w:pos="8640"/>
      </w:tabs>
      <w:spacing w:after="240"/>
    </w:pPr>
    <w:rPr>
      <w:rFonts w:eastAsia="Cambria" w:cs="Arial"/>
      <w:lang w:val="en-US"/>
    </w:rPr>
  </w:style>
  <w:style w:type="character" w:customStyle="1" w:styleId="HeaderChar">
    <w:name w:val="Header Char"/>
    <w:basedOn w:val="DefaultParagraphFont"/>
    <w:link w:val="Header"/>
    <w:rsid w:val="0027721C"/>
    <w:rPr>
      <w:rFonts w:ascii="Arial" w:eastAsia="Cambria" w:hAnsi="Arial" w:cs="Arial"/>
      <w:sz w:val="24"/>
      <w:szCs w:val="20"/>
      <w:lang w:val="en-US" w:eastAsia="de-DE"/>
    </w:rPr>
  </w:style>
  <w:style w:type="paragraph" w:styleId="Footer">
    <w:name w:val="footer"/>
    <w:basedOn w:val="Normal"/>
    <w:link w:val="FooterChar"/>
    <w:uiPriority w:val="99"/>
    <w:rsid w:val="00B17F1B"/>
    <w:pPr>
      <w:tabs>
        <w:tab w:val="center" w:pos="4320"/>
        <w:tab w:val="right" w:pos="8640"/>
      </w:tabs>
      <w:spacing w:after="240"/>
    </w:pPr>
    <w:rPr>
      <w:rFonts w:eastAsia="Cambria" w:cs="Arial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17F1B"/>
    <w:rPr>
      <w:rFonts w:ascii="Arial" w:eastAsia="Cambria" w:hAnsi="Arial" w:cs="Arial"/>
      <w:sz w:val="24"/>
      <w:szCs w:val="24"/>
      <w:lang w:val="en-US" w:eastAsia="de-DE"/>
    </w:rPr>
  </w:style>
  <w:style w:type="paragraph" w:styleId="BodyText">
    <w:name w:val="Body Text"/>
    <w:basedOn w:val="Normal"/>
    <w:link w:val="BodyTextChar"/>
    <w:qFormat/>
    <w:rsid w:val="0027721C"/>
    <w:pPr>
      <w:spacing w:after="240"/>
    </w:pPr>
    <w:rPr>
      <w:rFonts w:eastAsia="Cambria" w:cs="Arial"/>
      <w:lang w:val="en-US"/>
    </w:rPr>
  </w:style>
  <w:style w:type="character" w:customStyle="1" w:styleId="BodyTextChar">
    <w:name w:val="Body Text Char"/>
    <w:basedOn w:val="DefaultParagraphFont"/>
    <w:link w:val="BodyText"/>
    <w:rsid w:val="00271063"/>
    <w:rPr>
      <w:rFonts w:ascii="Arial" w:eastAsia="Cambria" w:hAnsi="Arial" w:cs="Arial"/>
      <w:sz w:val="24"/>
      <w:szCs w:val="20"/>
      <w:lang w:val="en-US" w:eastAsia="de-DE"/>
    </w:rPr>
  </w:style>
  <w:style w:type="paragraph" w:customStyle="1" w:styleId="NumberedHeading1">
    <w:name w:val="Numbered Heading 1"/>
    <w:basedOn w:val="Heading1"/>
    <w:next w:val="BodyText"/>
    <w:link w:val="NumberedHeading1Char"/>
    <w:qFormat/>
    <w:rsid w:val="009A0954"/>
    <w:pPr>
      <w:numPr>
        <w:numId w:val="1"/>
      </w:numPr>
      <w:ind w:left="0" w:hanging="851"/>
    </w:pPr>
    <w:rPr>
      <w:lang w:val="de-CH"/>
    </w:rPr>
  </w:style>
  <w:style w:type="paragraph" w:customStyle="1" w:styleId="NumberedHeading2">
    <w:name w:val="Numbered Heading 2"/>
    <w:basedOn w:val="Heading2"/>
    <w:link w:val="NumberedHeading2Char"/>
    <w:qFormat/>
    <w:rsid w:val="009A0954"/>
    <w:pPr>
      <w:numPr>
        <w:ilvl w:val="1"/>
        <w:numId w:val="1"/>
      </w:numPr>
      <w:ind w:left="0" w:hanging="851"/>
    </w:pPr>
  </w:style>
  <w:style w:type="character" w:customStyle="1" w:styleId="NumberedHeading1Char">
    <w:name w:val="Numbered Heading 1 Char"/>
    <w:basedOn w:val="Heading1Char"/>
    <w:link w:val="NumberedHeading1"/>
    <w:rsid w:val="009A0954"/>
    <w:rPr>
      <w:rFonts w:ascii="Arial" w:eastAsia="Cambria" w:hAnsi="Arial" w:cs="Arial"/>
      <w:b/>
      <w:sz w:val="28"/>
      <w:szCs w:val="20"/>
      <w:lang w:val="de-CH" w:eastAsia="de-DE"/>
    </w:rPr>
  </w:style>
  <w:style w:type="character" w:customStyle="1" w:styleId="NumberedHeading2Char">
    <w:name w:val="Numbered Heading 2 Char"/>
    <w:basedOn w:val="Heading2Char"/>
    <w:link w:val="NumberedHeading2"/>
    <w:rsid w:val="009A0954"/>
    <w:rPr>
      <w:rFonts w:ascii="Arial" w:eastAsia="Cambria" w:hAnsi="Arial" w:cs="Arial"/>
      <w:b/>
      <w:bCs/>
      <w:iCs/>
      <w:sz w:val="24"/>
      <w:szCs w:val="24"/>
      <w:lang w:val="en-US" w:eastAsia="de-DE"/>
    </w:rPr>
  </w:style>
  <w:style w:type="character" w:customStyle="1" w:styleId="Heading3Char">
    <w:name w:val="Heading 3 Char"/>
    <w:basedOn w:val="DefaultParagraphFont"/>
    <w:link w:val="Heading3"/>
    <w:rsid w:val="00A0115B"/>
    <w:rPr>
      <w:rFonts w:ascii="Arial" w:eastAsiaTheme="majorEastAsia" w:hAnsi="Arial" w:cstheme="majorBidi"/>
      <w:bCs/>
      <w:sz w:val="24"/>
      <w:szCs w:val="20"/>
      <w:lang w:val="de-CH" w:eastAsia="de-DE"/>
    </w:rPr>
  </w:style>
  <w:style w:type="character" w:customStyle="1" w:styleId="Heading4Char">
    <w:name w:val="Heading 4 Char"/>
    <w:basedOn w:val="DefaultParagraphFont"/>
    <w:link w:val="Heading4"/>
    <w:semiHidden/>
    <w:rsid w:val="00271063"/>
    <w:rPr>
      <w:rFonts w:ascii="Arial" w:eastAsiaTheme="majorEastAsia" w:hAnsi="Arial" w:cstheme="majorBidi"/>
      <w:bCs/>
      <w:iCs/>
      <w:sz w:val="24"/>
      <w:szCs w:val="20"/>
      <w:lang w:val="en-US" w:eastAsia="de-DE"/>
    </w:rPr>
  </w:style>
  <w:style w:type="paragraph" w:customStyle="1" w:styleId="NumberedHeading3">
    <w:name w:val="Numbered Heading 3"/>
    <w:basedOn w:val="NumberedHeading2"/>
    <w:link w:val="NumberedHeading3Char"/>
    <w:qFormat/>
    <w:rsid w:val="009A0954"/>
    <w:pPr>
      <w:numPr>
        <w:ilvl w:val="2"/>
      </w:numPr>
      <w:ind w:left="0" w:hanging="851"/>
    </w:pPr>
    <w:rPr>
      <w:b w:val="0"/>
    </w:rPr>
  </w:style>
  <w:style w:type="character" w:customStyle="1" w:styleId="NumberedHeading3Char">
    <w:name w:val="Numbered Heading 3 Char"/>
    <w:basedOn w:val="NumberedHeading2Char"/>
    <w:link w:val="NumberedHeading3"/>
    <w:rsid w:val="009A0954"/>
    <w:rPr>
      <w:rFonts w:ascii="Arial" w:eastAsia="Cambria" w:hAnsi="Arial" w:cs="Arial"/>
      <w:b w:val="0"/>
      <w:bCs/>
      <w:iCs/>
      <w:sz w:val="24"/>
      <w:szCs w:val="24"/>
      <w:lang w:val="en-US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4630"/>
    <w:rPr>
      <w:rFonts w:ascii="Tahoma" w:eastAsia="Cambri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630"/>
    <w:rPr>
      <w:rFonts w:ascii="Tahoma" w:eastAsia="Cambria" w:hAnsi="Tahoma" w:cs="Tahoma"/>
      <w:sz w:val="16"/>
      <w:szCs w:val="16"/>
      <w:lang w:val="en-US" w:eastAsia="de-DE"/>
    </w:rPr>
  </w:style>
  <w:style w:type="paragraph" w:styleId="ListParagraph">
    <w:name w:val="List Paragraph"/>
    <w:basedOn w:val="Normal"/>
    <w:uiPriority w:val="34"/>
    <w:rsid w:val="008F0393"/>
    <w:pPr>
      <w:ind w:left="720"/>
      <w:contextualSpacing/>
    </w:pPr>
  </w:style>
  <w:style w:type="table" w:styleId="TableGrid">
    <w:name w:val="Table Grid"/>
    <w:basedOn w:val="TableNormal"/>
    <w:uiPriority w:val="59"/>
    <w:rsid w:val="001B4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IS\Anwendungsdaten\Microsoft\Templates\FIS-Doc\FIS-portra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EBFB0-CACC-4181-99D3-A7D4F80DE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FIS-portrait.dotx</Template>
  <TotalTime>1</TotalTime>
  <Pages>3</Pages>
  <Words>558</Words>
  <Characters>3183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FIS</Company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</dc:creator>
  <cp:lastModifiedBy>David Manns</cp:lastModifiedBy>
  <cp:revision>3</cp:revision>
  <dcterms:created xsi:type="dcterms:W3CDTF">2019-11-06T09:54:00Z</dcterms:created>
  <dcterms:modified xsi:type="dcterms:W3CDTF">2020-09-03T15:55:00Z</dcterms:modified>
</cp:coreProperties>
</file>